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 w:rsidRPr="00473750">
        <w:rPr>
          <w:rFonts w:ascii="Calibri" w:hAnsi="Calibri" w:cs="Arial"/>
        </w:rPr>
        <w:tab/>
      </w:r>
      <w:r w:rsidRPr="00473750">
        <w:rPr>
          <w:rFonts w:ascii="Calibri" w:hAnsi="Calibri" w:cs="Arial"/>
        </w:rPr>
        <w:tab/>
      </w:r>
      <w:r w:rsidR="00473750" w:rsidRPr="00670F18">
        <w:rPr>
          <w:rFonts w:ascii="Calibri" w:hAnsi="Calibri" w:cs="Arial"/>
        </w:rPr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>Area dei Lavori Pubblici e Manutenzioni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2FB1EAEA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7A21695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204950C3" w14:textId="70E88718" w:rsidR="00C3796F" w:rsidRDefault="00535963" w:rsidP="00C3796F">
      <w:pPr>
        <w:ind w:left="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CA8551" wp14:editId="340C61FA">
                <wp:simplePos x="0" y="0"/>
                <wp:positionH relativeFrom="column">
                  <wp:posOffset>718185</wp:posOffset>
                </wp:positionH>
                <wp:positionV relativeFrom="paragraph">
                  <wp:posOffset>149860</wp:posOffset>
                </wp:positionV>
                <wp:extent cx="5372735" cy="952500"/>
                <wp:effectExtent l="0" t="0" r="18415" b="1905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73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AEEC8" w14:textId="1067F93D" w:rsidR="00535963" w:rsidRPr="00535963" w:rsidRDefault="00535963" w:rsidP="00535963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 w:rsidRPr="00535963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>PROCEDURA APERTA CON IL CRITERIO DEL MINOR PREZZO per l’affidamento dei “LAVORI DI MANUTENZIONE STRAORDINARIA E DI PRONTO INTERVENTO NEGLI IMMOBILI CONFISCATI ALLA MAFIA ED ALLE ORGANIZZAZIONI CRIMINALI DEL COMUNE DI PALERMO”.</w:t>
                            </w:r>
                          </w:p>
                          <w:p w14:paraId="298750F7" w14:textId="37114B00" w:rsidR="00535963" w:rsidRPr="00535963" w:rsidRDefault="00535963" w:rsidP="00535963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ind w:left="0"/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</w:pPr>
                            <w:r w:rsidRPr="00535963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CUP: </w:t>
                            </w:r>
                            <w:r w:rsidRPr="00615DF2">
                              <w:rPr>
                                <w:rStyle w:val="Nessuno"/>
                                <w:rFonts w:ascii="Calibri" w:hAnsi="Calibri" w:cs="Calibri"/>
                                <w:bCs/>
                                <w:sz w:val="22"/>
                                <w:szCs w:val="22"/>
                              </w:rPr>
                              <w:t xml:space="preserve">D72D24000210004/ CIG: </w:t>
                            </w:r>
                            <w:r w:rsidR="00615DF2" w:rsidRPr="00615DF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BCB881146B</w:t>
                            </w:r>
                          </w:p>
                          <w:p w14:paraId="403DF95B" w14:textId="7A5914D2" w:rsidR="00FB44ED" w:rsidRPr="00FB44ED" w:rsidRDefault="00FB44ED" w:rsidP="00FB44ED">
                            <w:pPr>
                              <w:tabs>
                                <w:tab w:val="left" w:pos="969"/>
                              </w:tabs>
                              <w:spacing w:after="120"/>
                              <w:ind w:left="0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A21CB6F" w14:textId="62781559" w:rsidR="00C07A4C" w:rsidRPr="00C07A4C" w:rsidRDefault="00C07A4C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 w:firstLine="1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9A3B7A9" w14:textId="4361B0D4" w:rsidR="00C3796F" w:rsidRPr="00AA0EE6" w:rsidRDefault="00C3796F" w:rsidP="00FB44ED">
                            <w:pPr>
                              <w:widowControl w:val="0"/>
                              <w:tabs>
                                <w:tab w:val="center" w:pos="4819"/>
                                <w:tab w:val="right" w:pos="9638"/>
                              </w:tabs>
                              <w:ind w:left="0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CA855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6.55pt;margin-top:11.8pt;width:423.05pt;height: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">
                <v:textbox>
                  <w:txbxContent>
                    <w:p w14:paraId="465AEEC8" w14:textId="1067F93D" w:rsidR="00535963" w:rsidRPr="00535963" w:rsidRDefault="00535963" w:rsidP="00535963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r w:rsidRPr="00535963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>PROCEDURA APERTA CON IL CRITERIO DEL MINOR PREZZO per l’affidamento dei “LAVORI DI MANUTENZIONE STRAORDINARIA E DI PRONTO INTERVENTO NEGLI IMMOBILI CONFISCATI ALLA MAFIA ED ALLE ORGANIZZAZIONI CRIMINALI DEL COMUNE DI PALERMO”.</w:t>
                      </w:r>
                    </w:p>
                    <w:p w14:paraId="298750F7" w14:textId="37114B00" w:rsidR="00535963" w:rsidRPr="00535963" w:rsidRDefault="00535963" w:rsidP="00535963">
                      <w:pPr>
                        <w:tabs>
                          <w:tab w:val="left" w:pos="969"/>
                        </w:tabs>
                        <w:spacing w:after="120" w:line="276" w:lineRule="auto"/>
                        <w:ind w:left="0"/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</w:pPr>
                      <w:r w:rsidRPr="00535963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CUP: </w:t>
                      </w:r>
                      <w:r w:rsidRPr="00615DF2">
                        <w:rPr>
                          <w:rStyle w:val="Nessuno"/>
                          <w:rFonts w:ascii="Calibri" w:hAnsi="Calibri" w:cs="Calibri"/>
                          <w:bCs/>
                          <w:sz w:val="22"/>
                          <w:szCs w:val="22"/>
                        </w:rPr>
                        <w:t xml:space="preserve">D72D24000210004/ CIG: </w:t>
                      </w:r>
                      <w:r w:rsidR="00615DF2" w:rsidRPr="00615DF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BCB881146B</w:t>
                      </w:r>
                    </w:p>
                    <w:p w14:paraId="403DF95B" w14:textId="7A5914D2" w:rsidR="00FB44ED" w:rsidRPr="00FB44ED" w:rsidRDefault="00FB44ED" w:rsidP="00FB44ED">
                      <w:pPr>
                        <w:tabs>
                          <w:tab w:val="left" w:pos="969"/>
                        </w:tabs>
                        <w:spacing w:after="120"/>
                        <w:ind w:left="0"/>
                        <w:rPr>
                          <w:rFonts w:ascii="Calibri" w:hAnsi="Calibri" w:cs="Arial"/>
                        </w:rPr>
                      </w:pPr>
                    </w:p>
                    <w:p w14:paraId="7A21CB6F" w14:textId="62781559" w:rsidR="00C07A4C" w:rsidRPr="00C07A4C" w:rsidRDefault="00C07A4C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 w:firstLine="1"/>
                        <w:rPr>
                          <w:rFonts w:ascii="Calibri" w:hAnsi="Calibri" w:cs="Arial"/>
                        </w:rPr>
                      </w:pPr>
                    </w:p>
                    <w:p w14:paraId="79A3B7A9" w14:textId="4361B0D4" w:rsidR="00C3796F" w:rsidRPr="00AA0EE6" w:rsidRDefault="00C3796F" w:rsidP="00FB44ED">
                      <w:pPr>
                        <w:widowControl w:val="0"/>
                        <w:tabs>
                          <w:tab w:val="center" w:pos="4819"/>
                          <w:tab w:val="right" w:pos="9638"/>
                        </w:tabs>
                        <w:ind w:left="0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ABFB6B" w14:textId="3C179CD6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OGGETTO:</w:t>
      </w:r>
      <w:r>
        <w:rPr>
          <w:rFonts w:ascii="Calibri" w:hAnsi="Calibri" w:cs="Arial"/>
          <w:b/>
          <w:noProof/>
        </w:rPr>
        <w:t xml:space="preserve"> </w:t>
      </w:r>
    </w:p>
    <w:p w14:paraId="5BD902A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2F477EC9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4D7AEBF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4157CB66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6022E51D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27C9471" id="Casella di testo 3" o:spid="_x0000_s102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5BCE6EE" id="Casella di testo 4" o:spid="_x0000_s102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DDCA342" id="Casella di testo 5" o:spid="_x0000_s102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CFPIiR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973E09E" id="Casella di testo 6" o:spid="_x0000_s103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yISE7z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A3052D0" id="Casella di testo 7" o:spid="_x0000_s103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4o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F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GE+Hig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71CDB9B" id="Casella di testo 8" o:spid="_x0000_s103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AblqiT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CBE807B" id="Casella di testo 9" o:spid="_x0000_s103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KsgXEU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2881440" id="Casella di testo 20" o:spid="_x0000_s103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3Cf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bh4DRI63WB2JWIeDzmkuadOg+8FZRxov&#10;uf++Byc50+8NNWcxmU7jUKTDdHYdJeAuLdtLCxhBUCUPnA3bdRgGaW+d2jUUaZCDwVtqaK0S189Z&#10;ndInHacWnGYuDsrlOXk9/xlWjwA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mY9wnz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053046C2" w14:textId="77777777" w:rsidR="00107AB5" w:rsidRDefault="00107AB5" w:rsidP="00C3796F">
      <w:pPr>
        <w:ind w:left="0"/>
        <w:rPr>
          <w:rFonts w:ascii="Calibri" w:hAnsi="Calibri"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3C41" w14:textId="77777777" w:rsidR="00D349C9" w:rsidRDefault="00D349C9">
      <w:r>
        <w:separator/>
      </w:r>
    </w:p>
  </w:endnote>
  <w:endnote w:type="continuationSeparator" w:id="0">
    <w:p w14:paraId="0FF70EC5" w14:textId="77777777" w:rsidR="00D349C9" w:rsidRDefault="00D3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ACA45" w14:textId="77777777" w:rsidR="00D349C9" w:rsidRDefault="00D349C9">
      <w:r>
        <w:separator/>
      </w:r>
    </w:p>
  </w:footnote>
  <w:footnote w:type="continuationSeparator" w:id="0">
    <w:p w14:paraId="4872CB93" w14:textId="77777777" w:rsidR="00D349C9" w:rsidRDefault="00D34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43E83"/>
    <w:rsid w:val="000777D9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35963"/>
    <w:rsid w:val="005472D9"/>
    <w:rsid w:val="00550200"/>
    <w:rsid w:val="0055132A"/>
    <w:rsid w:val="00565167"/>
    <w:rsid w:val="005845EC"/>
    <w:rsid w:val="00591FF0"/>
    <w:rsid w:val="005E04F9"/>
    <w:rsid w:val="005E4E85"/>
    <w:rsid w:val="005F0C96"/>
    <w:rsid w:val="005F762A"/>
    <w:rsid w:val="00615DF2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13C9B"/>
    <w:rsid w:val="00813F1C"/>
    <w:rsid w:val="00830864"/>
    <w:rsid w:val="008356E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87195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16E94-F5E0-4FEB-84A7-E63496D8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</TotalTime>
  <Pages>3</Pages>
  <Words>99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788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Alessia Scalia</cp:lastModifiedBy>
  <cp:revision>4</cp:revision>
  <cp:lastPrinted>2024-04-09T14:15:00Z</cp:lastPrinted>
  <dcterms:created xsi:type="dcterms:W3CDTF">2026-01-13T07:25:00Z</dcterms:created>
  <dcterms:modified xsi:type="dcterms:W3CDTF">2026-08-17T08:28:00Z</dcterms:modified>
</cp:coreProperties>
</file>