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912BC" w14:textId="190F6F3D" w:rsidR="00EF654F" w:rsidRPr="00531BDE" w:rsidRDefault="00A2321D" w:rsidP="00531BDE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 xml:space="preserve">Modello </w:t>
      </w:r>
      <w:r w:rsidR="00531BDE" w:rsidRPr="00531BDE">
        <w:rPr>
          <w:rFonts w:asciiTheme="minorHAnsi" w:hAnsiTheme="minorHAnsi" w:cstheme="minorHAnsi"/>
          <w:b/>
          <w:sz w:val="22"/>
          <w:szCs w:val="22"/>
        </w:rPr>
        <w:t>8</w:t>
      </w:r>
    </w:p>
    <w:p w14:paraId="0D009F33" w14:textId="77777777" w:rsidR="00EF654F" w:rsidRPr="00531BDE" w:rsidRDefault="00A2321D">
      <w:pPr>
        <w:spacing w:after="200" w:line="276" w:lineRule="auto"/>
        <w:jc w:val="right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(DICHIARAZIONE DI AVVALIMENTO DEL CONCORRENTE)</w:t>
      </w:r>
    </w:p>
    <w:p w14:paraId="6BE82664" w14:textId="77777777" w:rsidR="00EF654F" w:rsidRPr="00531BDE" w:rsidRDefault="00EF654F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4415B361" w14:textId="77777777" w:rsidR="00EF654F" w:rsidRPr="00531BDE" w:rsidRDefault="00A2321D" w:rsidP="00406DA1">
      <w:pPr>
        <w:ind w:left="5672" w:firstLine="709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>AL COMUNE DI PALERMO</w:t>
      </w:r>
    </w:p>
    <w:p w14:paraId="09F6E92F" w14:textId="77777777" w:rsidR="00EF654F" w:rsidRPr="00531BDE" w:rsidRDefault="00EF654F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605C7562" w14:textId="60DD3CBB" w:rsidR="00EF654F" w:rsidRPr="00531BDE" w:rsidRDefault="00EF654F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6100B1D" w14:textId="656E26CF" w:rsidR="00EF654F" w:rsidRPr="00531BDE" w:rsidRDefault="00EF654F">
      <w:pPr>
        <w:rPr>
          <w:rFonts w:asciiTheme="minorHAnsi" w:hAnsiTheme="minorHAnsi" w:cstheme="minorHAnsi"/>
          <w:sz w:val="22"/>
          <w:szCs w:val="22"/>
        </w:rPr>
      </w:pPr>
    </w:p>
    <w:p w14:paraId="0C192545" w14:textId="53B94481" w:rsidR="003857B9" w:rsidRPr="00531BDE" w:rsidRDefault="00A2321D" w:rsidP="00467216">
      <w:pPr>
        <w:tabs>
          <w:tab w:val="left" w:pos="708"/>
          <w:tab w:val="center" w:pos="4819"/>
          <w:tab w:val="right" w:pos="9638"/>
        </w:tabs>
        <w:autoSpaceDN/>
        <w:spacing w:after="200"/>
        <w:jc w:val="both"/>
        <w:rPr>
          <w:rFonts w:asciiTheme="minorHAnsi" w:eastAsia="Cambria" w:hAnsiTheme="minorHAnsi" w:cstheme="minorHAnsi"/>
          <w:bCs/>
          <w:spacing w:val="-3"/>
          <w:sz w:val="22"/>
          <w:szCs w:val="22"/>
          <w:u w:color="000000"/>
          <w:bdr w:val="nil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>OGGETTO:</w:t>
      </w:r>
      <w:r w:rsidR="00467216" w:rsidRPr="00531BDE">
        <w:rPr>
          <w:rFonts w:asciiTheme="minorHAnsi" w:eastAsia="Arial Unicode MS" w:hAnsiTheme="minorHAnsi" w:cstheme="minorHAnsi"/>
          <w:sz w:val="22"/>
          <w:szCs w:val="22"/>
          <w:u w:color="000000"/>
          <w:bdr w:val="nil"/>
        </w:rPr>
        <w:t xml:space="preserve"> Procedura aperta, con inversione procedimentale, ai sensi degli artt. 71 e 107 comma 3 D.Lgs 36/2023, per l’affidamento del servizio di architettura e ingegneria </w:t>
      </w:r>
      <w:bookmarkStart w:id="0" w:name="_Hlk213924870"/>
      <w:r w:rsidR="00467216" w:rsidRPr="00531BDE">
        <w:rPr>
          <w:rFonts w:asciiTheme="minorHAnsi" w:eastAsia="Arial Unicode MS" w:hAnsiTheme="minorHAnsi" w:cstheme="minorHAnsi"/>
          <w:sz w:val="22"/>
          <w:szCs w:val="22"/>
          <w:u w:color="000000"/>
          <w:bdr w:val="nil"/>
        </w:rPr>
        <w:t>per l’attività di progettazione, coordinamento della sicurezza in fase di progettazione ed esecuzione, direzione dei lavori</w:t>
      </w:r>
      <w:bookmarkEnd w:id="0"/>
      <w:r w:rsidR="00467216" w:rsidRPr="00531BDE">
        <w:rPr>
          <w:rFonts w:asciiTheme="minorHAnsi" w:eastAsia="Arial Unicode MS" w:hAnsiTheme="minorHAnsi" w:cstheme="minorHAnsi"/>
          <w:sz w:val="22"/>
          <w:szCs w:val="22"/>
          <w:u w:color="000000"/>
          <w:bdr w:val="nil"/>
        </w:rPr>
        <w:t xml:space="preserve">, di importo superiore alla soglia di rilevanza europea ai sensi dell’art. 14 del d. lgs. 36/2023 con il criterio dell’offerta economicamente più vantaggiosa sulla base del miglior rapporto qualità/prezzo </w:t>
      </w:r>
      <w:r w:rsidR="00467216" w:rsidRPr="00531BDE">
        <w:rPr>
          <w:rFonts w:asciiTheme="minorHAnsi" w:eastAsia="Arial Unicode MS" w:hAnsiTheme="minorHAnsi" w:cstheme="minorHAnsi"/>
          <w:w w:val="105"/>
          <w:sz w:val="22"/>
          <w:szCs w:val="22"/>
          <w:u w:color="000000"/>
          <w:bdr w:val="nil"/>
        </w:rPr>
        <w:t>relativa all’ intervento denominato</w:t>
      </w:r>
      <w:r w:rsidR="00467216" w:rsidRPr="00531BDE">
        <w:rPr>
          <w:rFonts w:asciiTheme="minorHAnsi" w:eastAsia="Arial Unicode MS" w:hAnsiTheme="minorHAnsi" w:cstheme="minorHAnsi"/>
          <w:bCs/>
          <w:w w:val="105"/>
          <w:sz w:val="22"/>
          <w:szCs w:val="22"/>
          <w:u w:color="000000"/>
          <w:bdr w:val="nil"/>
        </w:rPr>
        <w:t xml:space="preserve"> </w:t>
      </w:r>
      <w:bookmarkStart w:id="1" w:name="_Hlk210375129"/>
      <w:bookmarkStart w:id="2" w:name="_Hlk226560075"/>
      <w:r w:rsidR="00467216" w:rsidRPr="00531BDE">
        <w:rPr>
          <w:rFonts w:asciiTheme="minorHAnsi" w:eastAsia="Arial Unicode MS" w:hAnsiTheme="minorHAnsi" w:cstheme="minorHAnsi"/>
          <w:bCs/>
          <w:w w:val="105"/>
          <w:sz w:val="22"/>
          <w:szCs w:val="22"/>
          <w:u w:color="000000"/>
          <w:bdr w:val="nil"/>
        </w:rPr>
        <w:t>“PRU SPERONE</w:t>
      </w:r>
      <w:r w:rsidR="00467216" w:rsidRPr="00531BDE">
        <w:rPr>
          <w:rFonts w:asciiTheme="minorHAnsi" w:eastAsia="Arial Unicode MS" w:hAnsiTheme="minorHAnsi" w:cstheme="minorHAnsi"/>
          <w:bCs/>
          <w:i/>
          <w:iCs/>
          <w:w w:val="105"/>
          <w:sz w:val="22"/>
          <w:szCs w:val="22"/>
          <w:u w:color="000000"/>
          <w:bdr w:val="nil"/>
        </w:rPr>
        <w:t xml:space="preserve"> - Messa in sicurezza ai sensi dell'OPCM 327/2003 e ristrutturazione della scuola elementare Mattarella, ubicata a Palermo Viale G. Di Vittorio angolo con la Via Padre Annibale di Francia” </w:t>
      </w:r>
      <w:bookmarkEnd w:id="1"/>
      <w:r w:rsidR="00467216" w:rsidRPr="00531BDE">
        <w:rPr>
          <w:rFonts w:asciiTheme="minorHAnsi" w:eastAsia="Arial Unicode MS" w:hAnsiTheme="minorHAnsi" w:cstheme="minorHAnsi"/>
          <w:bCs/>
          <w:w w:val="105"/>
          <w:sz w:val="22"/>
          <w:szCs w:val="22"/>
          <w:u w:color="000000"/>
          <w:bdr w:val="nil"/>
        </w:rPr>
        <w:t xml:space="preserve">di cui all’accordo di programma del 18/12/2023 relativo ai programmi di recupero urbano P.R.U. (ex art. 11 legge 493/93). </w:t>
      </w:r>
      <w:r w:rsidR="00467216" w:rsidRPr="00531BDE">
        <w:rPr>
          <w:rFonts w:asciiTheme="minorHAnsi" w:eastAsia="Cambria" w:hAnsiTheme="minorHAnsi" w:cstheme="minorHAnsi"/>
          <w:bCs/>
          <w:sz w:val="22"/>
          <w:szCs w:val="22"/>
          <w:u w:color="000000"/>
          <w:bdr w:val="nil"/>
        </w:rPr>
        <w:t>CUP:</w:t>
      </w:r>
      <w:r w:rsidR="00467216" w:rsidRPr="00531BDE">
        <w:rPr>
          <w:rFonts w:asciiTheme="minorHAnsi" w:eastAsia="Cambria" w:hAnsiTheme="minorHAnsi" w:cstheme="minorHAnsi"/>
          <w:bCs/>
          <w:spacing w:val="-5"/>
          <w:sz w:val="22"/>
          <w:szCs w:val="22"/>
          <w:u w:color="000000"/>
          <w:bdr w:val="nil"/>
        </w:rPr>
        <w:t xml:space="preserve"> D76E13000060002 </w:t>
      </w:r>
      <w:r w:rsidR="00467216" w:rsidRPr="007959E9">
        <w:rPr>
          <w:rFonts w:asciiTheme="minorHAnsi" w:eastAsia="Cambria" w:hAnsiTheme="minorHAnsi" w:cstheme="minorHAnsi"/>
          <w:bCs/>
          <w:spacing w:val="-5"/>
          <w:sz w:val="22"/>
          <w:szCs w:val="22"/>
          <w:u w:color="000000"/>
          <w:bdr w:val="nil"/>
        </w:rPr>
        <w:t>-</w:t>
      </w:r>
      <w:r w:rsidR="00467216" w:rsidRPr="007959E9">
        <w:rPr>
          <w:rFonts w:asciiTheme="minorHAnsi" w:eastAsia="Cambria" w:hAnsiTheme="minorHAnsi" w:cstheme="minorHAnsi"/>
          <w:bCs/>
          <w:i/>
          <w:iCs/>
          <w:spacing w:val="-5"/>
          <w:sz w:val="22"/>
          <w:szCs w:val="22"/>
          <w:u w:color="000000"/>
          <w:bdr w:val="nil"/>
        </w:rPr>
        <w:t xml:space="preserve"> </w:t>
      </w:r>
      <w:r w:rsidR="00467216" w:rsidRPr="007959E9">
        <w:rPr>
          <w:rFonts w:asciiTheme="minorHAnsi" w:eastAsia="Cambria" w:hAnsiTheme="minorHAnsi" w:cstheme="minorHAnsi"/>
          <w:bCs/>
          <w:sz w:val="22"/>
          <w:szCs w:val="22"/>
          <w:u w:color="000000"/>
          <w:bdr w:val="nil"/>
        </w:rPr>
        <w:t xml:space="preserve">CIG: </w:t>
      </w:r>
      <w:r w:rsidR="007959E9" w:rsidRPr="007959E9">
        <w:rPr>
          <w:rFonts w:asciiTheme="minorHAnsi" w:eastAsia="Cambria" w:hAnsiTheme="minorHAnsi" w:cstheme="minorHAnsi"/>
          <w:bCs/>
          <w:sz w:val="22"/>
          <w:szCs w:val="22"/>
          <w:u w:color="000000"/>
          <w:bdr w:val="nil"/>
        </w:rPr>
        <w:t>BBA981E0F8</w:t>
      </w:r>
      <w:r w:rsidR="00467216" w:rsidRPr="00531BDE">
        <w:rPr>
          <w:rFonts w:asciiTheme="minorHAnsi" w:eastAsia="Cambria" w:hAnsiTheme="minorHAnsi" w:cstheme="minorHAnsi"/>
          <w:bCs/>
          <w:sz w:val="22"/>
          <w:szCs w:val="22"/>
          <w:u w:color="000000"/>
          <w:bdr w:val="nil"/>
        </w:rPr>
        <w:t xml:space="preserve"> - CUI</w:t>
      </w:r>
      <w:r w:rsidR="00467216" w:rsidRPr="007877CF">
        <w:rPr>
          <w:rFonts w:asciiTheme="minorHAnsi" w:eastAsia="Cambria" w:hAnsiTheme="minorHAnsi" w:cstheme="minorHAnsi"/>
          <w:bCs/>
          <w:color w:val="auto"/>
          <w:sz w:val="22"/>
          <w:szCs w:val="22"/>
          <w:u w:color="000000"/>
          <w:bdr w:val="nil"/>
        </w:rPr>
        <w:t>: S80016350821202500054</w:t>
      </w:r>
      <w:r w:rsidR="00467216" w:rsidRPr="007877CF">
        <w:rPr>
          <w:rFonts w:asciiTheme="minorHAnsi" w:eastAsia="Cambria" w:hAnsiTheme="minorHAnsi" w:cstheme="minorHAnsi"/>
          <w:bCs/>
          <w:color w:val="auto"/>
          <w:spacing w:val="-3"/>
          <w:sz w:val="22"/>
          <w:szCs w:val="22"/>
          <w:u w:color="000000"/>
          <w:bdr w:val="nil"/>
        </w:rPr>
        <w:t xml:space="preserve"> </w:t>
      </w:r>
      <w:bookmarkEnd w:id="2"/>
    </w:p>
    <w:p w14:paraId="5EDEB0F1" w14:textId="77777777" w:rsidR="00406DA1" w:rsidRPr="00531BDE" w:rsidRDefault="00406DA1">
      <w:pPr>
        <w:pStyle w:val="Titolo1"/>
        <w:tabs>
          <w:tab w:val="left" w:pos="1253"/>
        </w:tabs>
        <w:spacing w:before="138"/>
        <w:ind w:right="164"/>
        <w:rPr>
          <w:rFonts w:asciiTheme="minorHAnsi" w:hAnsiTheme="minorHAnsi" w:cstheme="minorHAnsi"/>
          <w:sz w:val="22"/>
          <w:szCs w:val="22"/>
        </w:rPr>
      </w:pPr>
    </w:p>
    <w:p w14:paraId="1D9B3F2F" w14:textId="77777777" w:rsidR="00931EC9" w:rsidRPr="00531BDE" w:rsidRDefault="00931EC9" w:rsidP="00931EC9">
      <w:pPr>
        <w:pStyle w:val="Titolo1"/>
        <w:spacing w:before="138"/>
        <w:ind w:right="-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531BDE">
        <w:rPr>
          <w:rFonts w:asciiTheme="minorHAnsi" w:hAnsiTheme="minorHAnsi" w:cstheme="minorHAnsi"/>
          <w:i/>
          <w:sz w:val="22"/>
          <w:szCs w:val="22"/>
        </w:rPr>
        <w:t xml:space="preserve">Criterio dell'offerta economicamente più vantaggiosa individuata sulla base del miglior rapporto qualità/prezzo ai sensi dell’art. 108 co. 2 Lett. </w:t>
      </w:r>
      <w:proofErr w:type="gramStart"/>
      <w:r w:rsidRPr="00531BDE">
        <w:rPr>
          <w:rFonts w:asciiTheme="minorHAnsi" w:hAnsiTheme="minorHAnsi" w:cstheme="minorHAnsi"/>
          <w:i/>
          <w:sz w:val="22"/>
          <w:szCs w:val="22"/>
        </w:rPr>
        <w:t>b  del</w:t>
      </w:r>
      <w:proofErr w:type="gramEnd"/>
      <w:r w:rsidRPr="00531BDE">
        <w:rPr>
          <w:rFonts w:asciiTheme="minorHAnsi" w:hAnsiTheme="minorHAnsi" w:cstheme="minorHAnsi"/>
          <w:i/>
          <w:sz w:val="22"/>
          <w:szCs w:val="22"/>
        </w:rPr>
        <w:t xml:space="preserve"> D. Lgs. 2023 n.36</w:t>
      </w:r>
      <w:bookmarkStart w:id="3" w:name="_GoBack"/>
      <w:bookmarkEnd w:id="3"/>
    </w:p>
    <w:p w14:paraId="1C856F26" w14:textId="77777777" w:rsidR="00931EC9" w:rsidRPr="00531BDE" w:rsidRDefault="00931EC9">
      <w:pPr>
        <w:pStyle w:val="Titolo1"/>
        <w:tabs>
          <w:tab w:val="left" w:pos="1253"/>
        </w:tabs>
        <w:spacing w:before="138"/>
        <w:ind w:right="164"/>
        <w:rPr>
          <w:rFonts w:asciiTheme="minorHAnsi" w:hAnsiTheme="minorHAnsi" w:cstheme="minorHAnsi"/>
          <w:sz w:val="22"/>
          <w:szCs w:val="22"/>
        </w:rPr>
      </w:pPr>
    </w:p>
    <w:p w14:paraId="092DD39F" w14:textId="131CF3CC" w:rsidR="003857B9" w:rsidRPr="00531BDE" w:rsidRDefault="003857B9">
      <w:pPr>
        <w:pStyle w:val="Titolo1"/>
        <w:tabs>
          <w:tab w:val="left" w:pos="1253"/>
        </w:tabs>
        <w:spacing w:before="138"/>
        <w:ind w:right="164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 xml:space="preserve">LOTTO N. </w:t>
      </w:r>
    </w:p>
    <w:p w14:paraId="684F9EAB" w14:textId="58C18923" w:rsidR="00EF654F" w:rsidRPr="00531BDE" w:rsidRDefault="00A2321D">
      <w:pPr>
        <w:pStyle w:val="Titolo1"/>
        <w:tabs>
          <w:tab w:val="left" w:pos="1253"/>
        </w:tabs>
        <w:spacing w:before="138"/>
        <w:ind w:right="164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 xml:space="preserve">IMPORTO COMPLESSIVO: </w:t>
      </w:r>
    </w:p>
    <w:p w14:paraId="5186FBFC" w14:textId="77777777" w:rsidR="00EF654F" w:rsidRPr="00531BDE" w:rsidRDefault="00EF654F">
      <w:pPr>
        <w:tabs>
          <w:tab w:val="left" w:pos="5400"/>
        </w:tabs>
        <w:ind w:firstLine="708"/>
        <w:rPr>
          <w:rFonts w:asciiTheme="minorHAnsi" w:hAnsiTheme="minorHAnsi" w:cstheme="minorHAnsi"/>
          <w:b/>
          <w:sz w:val="22"/>
          <w:szCs w:val="22"/>
        </w:rPr>
      </w:pPr>
    </w:p>
    <w:p w14:paraId="427DC1AC" w14:textId="77777777" w:rsidR="00EF654F" w:rsidRPr="00531BDE" w:rsidRDefault="00A2321D">
      <w:pPr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1364419D" wp14:editId="0835DDC5">
                <wp:simplePos x="0" y="0"/>
                <wp:positionH relativeFrom="column">
                  <wp:posOffset>3571874</wp:posOffset>
                </wp:positionH>
                <wp:positionV relativeFrom="paragraph">
                  <wp:posOffset>48262</wp:posOffset>
                </wp:positionV>
                <wp:extent cx="1143000" cy="249558"/>
                <wp:effectExtent l="0" t="0" r="12700" b="17142"/>
                <wp:wrapNone/>
                <wp:docPr id="106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4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50FFE6" w14:textId="77777777" w:rsidR="00EF654F" w:rsidRDefault="00A2321D">
                            <w:pPr>
                              <w:ind w:left="-360"/>
                            </w:pPr>
                            <w:r>
                              <w:t xml:space="preserve">€.  € 0,00 </w:t>
                            </w:r>
                            <w:proofErr w:type="gramStart"/>
                            <w:r>
                              <w:t>18.622,1620.111</w:t>
                            </w:r>
                            <w:proofErr w:type="gramEnd"/>
                            <w:r>
                              <w:t>,93</w:t>
                            </w:r>
                          </w:p>
                          <w:p w14:paraId="7275F763" w14:textId="77777777" w:rsidR="00EF654F" w:rsidRDefault="00A2321D">
                            <w:pPr>
                              <w:ind w:left="-360"/>
                            </w:pPr>
                            <w:r>
                              <w:t>22.</w:t>
                            </w:r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2.230.000,</w:t>
                            </w:r>
                            <w:proofErr w:type="gramStart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>00  2.230.000</w:t>
                            </w:r>
                            <w:proofErr w:type="gramEnd"/>
                            <w:r>
                              <w:rPr>
                                <w:rFonts w:ascii="Bookman Old Style" w:hAnsi="Bookman Old Style" w:cs="Bookman Old Style"/>
                                <w:b/>
                                <w:sz w:val="22"/>
                                <w:szCs w:val="22"/>
                              </w:rPr>
                              <w:t xml:space="preserve">,00  2.230.000,00 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64419D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281.25pt;margin-top:3.8pt;width:90pt;height:19.65pt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" strokeweight=".26467mm">
                <v:textbox>
                  <w:txbxContent>
                    <w:p w14:paraId="4450FFE6" w14:textId="77777777" w:rsidR="00EF654F" w:rsidRDefault="00A2321D">
                      <w:pPr>
                        <w:ind w:left="-360"/>
                      </w:pPr>
                      <w:r>
                        <w:t xml:space="preserve">€.  € 0,00 </w:t>
                      </w:r>
                      <w:proofErr w:type="gramStart"/>
                      <w:r>
                        <w:t>18.622,1620.111</w:t>
                      </w:r>
                      <w:proofErr w:type="gramEnd"/>
                      <w:r>
                        <w:t>,93</w:t>
                      </w:r>
                    </w:p>
                    <w:p w14:paraId="7275F763" w14:textId="77777777" w:rsidR="00EF654F" w:rsidRDefault="00A2321D">
                      <w:pPr>
                        <w:ind w:left="-360"/>
                      </w:pPr>
                      <w:r>
                        <w:t>22.</w:t>
                      </w:r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2.230.000,</w:t>
                      </w:r>
                      <w:proofErr w:type="gramStart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>00  2.230.000</w:t>
                      </w:r>
                      <w:proofErr w:type="gramEnd"/>
                      <w:r>
                        <w:rPr>
                          <w:rFonts w:ascii="Bookman Old Style" w:hAnsi="Bookman Old Style" w:cs="Bookman Old Style"/>
                          <w:b/>
                          <w:sz w:val="22"/>
                          <w:szCs w:val="22"/>
                        </w:rPr>
                        <w:t xml:space="preserve">,00  2.230.000,00  </w:t>
                      </w:r>
                    </w:p>
                  </w:txbxContent>
                </v:textbox>
              </v:shape>
            </w:pict>
          </mc:Fallback>
        </mc:AlternateContent>
      </w:r>
      <w:r w:rsidRPr="00531BDE">
        <w:rPr>
          <w:rFonts w:asciiTheme="minorHAnsi" w:hAnsiTheme="minorHAnsi" w:cstheme="minorHAnsi"/>
          <w:b/>
          <w:sz w:val="22"/>
          <w:szCs w:val="22"/>
        </w:rPr>
        <w:t xml:space="preserve">IMPORTO NON SOGGETTO A RIBASSO </w:t>
      </w:r>
    </w:p>
    <w:p w14:paraId="6D7BB621" w14:textId="77777777" w:rsidR="00EF654F" w:rsidRPr="00531BDE" w:rsidRDefault="00EF654F">
      <w:pPr>
        <w:tabs>
          <w:tab w:val="left" w:pos="5400"/>
        </w:tabs>
        <w:rPr>
          <w:rFonts w:asciiTheme="minorHAnsi" w:hAnsiTheme="minorHAnsi" w:cstheme="minorHAnsi"/>
          <w:b/>
          <w:sz w:val="22"/>
          <w:szCs w:val="22"/>
        </w:rPr>
      </w:pPr>
    </w:p>
    <w:p w14:paraId="3E06F73D" w14:textId="32C1BC56" w:rsidR="00EF654F" w:rsidRPr="00531BDE" w:rsidRDefault="00A2321D">
      <w:pPr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ab/>
      </w:r>
      <w:r w:rsidRPr="00531BDE">
        <w:rPr>
          <w:rFonts w:asciiTheme="minorHAnsi" w:hAnsiTheme="minorHAnsi" w:cstheme="minorHAnsi"/>
          <w:b/>
          <w:sz w:val="22"/>
          <w:szCs w:val="22"/>
        </w:rPr>
        <w:tab/>
      </w:r>
    </w:p>
    <w:p w14:paraId="5851727F" w14:textId="77777777" w:rsidR="00EF654F" w:rsidRPr="00531BDE" w:rsidRDefault="00A2321D">
      <w:pPr>
        <w:tabs>
          <w:tab w:val="left" w:pos="5400"/>
        </w:tabs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ab/>
      </w:r>
    </w:p>
    <w:p w14:paraId="47A254D1" w14:textId="77777777" w:rsidR="00EF654F" w:rsidRPr="00531BDE" w:rsidRDefault="00EF654F">
      <w:pPr>
        <w:rPr>
          <w:rFonts w:asciiTheme="minorHAnsi" w:hAnsiTheme="minorHAnsi" w:cstheme="minorHAnsi"/>
          <w:b/>
          <w:sz w:val="22"/>
          <w:szCs w:val="22"/>
        </w:rPr>
      </w:pPr>
    </w:p>
    <w:p w14:paraId="399CB83B" w14:textId="77777777" w:rsidR="00EF654F" w:rsidRPr="00531BDE" w:rsidRDefault="00A2321D">
      <w:pPr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27F5F217" wp14:editId="215534EC">
                <wp:simplePos x="0" y="0"/>
                <wp:positionH relativeFrom="column">
                  <wp:posOffset>3608066</wp:posOffset>
                </wp:positionH>
                <wp:positionV relativeFrom="paragraph">
                  <wp:posOffset>136529</wp:posOffset>
                </wp:positionV>
                <wp:extent cx="1158243" cy="299722"/>
                <wp:effectExtent l="0" t="0" r="10157" b="17778"/>
                <wp:wrapNone/>
                <wp:docPr id="10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3" cy="299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42772D" w14:textId="77777777" w:rsidR="00EF654F" w:rsidRDefault="00A2321D">
                            <w:pPr>
                              <w:ind w:left="-540"/>
                            </w:pPr>
                            <w:r>
                              <w:t xml:space="preserve">  €.    € 0,00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5F217" id="Text Box 38" o:spid="_x0000_s1027" type="#_x0000_t202" style="position:absolute;margin-left:284.1pt;margin-top:10.75pt;width:91.2pt;height:23.6pt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" strokeweight=".26467mm">
                <v:textbox>
                  <w:txbxContent>
                    <w:p w14:paraId="0C42772D" w14:textId="77777777" w:rsidR="00EF654F" w:rsidRDefault="00A2321D">
                      <w:pPr>
                        <w:ind w:left="-540"/>
                      </w:pPr>
                      <w:r>
                        <w:t xml:space="preserve">  €.    € 0,00</w:t>
                      </w:r>
                    </w:p>
                  </w:txbxContent>
                </v:textbox>
              </v:shape>
            </w:pict>
          </mc:Fallback>
        </mc:AlternateContent>
      </w:r>
      <w:r w:rsidRPr="00531BDE">
        <w:rPr>
          <w:rFonts w:asciiTheme="minorHAnsi" w:hAnsiTheme="minorHAnsi" w:cstheme="minorHAnsi"/>
          <w:b/>
          <w:sz w:val="22"/>
          <w:szCs w:val="22"/>
        </w:rPr>
        <w:t xml:space="preserve">          </w:t>
      </w:r>
      <w:r w:rsidRPr="00531BD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14:paraId="4C549543" w14:textId="77777777" w:rsidR="00EF654F" w:rsidRPr="00531BDE" w:rsidRDefault="00A2321D">
      <w:pPr>
        <w:tabs>
          <w:tab w:val="left" w:pos="5400"/>
        </w:tabs>
        <w:spacing w:before="60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b/>
          <w:sz w:val="22"/>
          <w:szCs w:val="22"/>
        </w:rPr>
        <w:t xml:space="preserve">IMPORTO ONERI DELLA SICUREZZA </w:t>
      </w:r>
      <w:r w:rsidRPr="00531BDE">
        <w:rPr>
          <w:rFonts w:asciiTheme="minorHAnsi" w:hAnsiTheme="minorHAnsi" w:cstheme="minorHAnsi"/>
          <w:b/>
          <w:sz w:val="22"/>
          <w:szCs w:val="22"/>
        </w:rPr>
        <w:tab/>
      </w:r>
      <w:r w:rsidRPr="00531BDE">
        <w:rPr>
          <w:rFonts w:asciiTheme="minorHAnsi" w:hAnsiTheme="minorHAnsi" w:cstheme="minorHAnsi"/>
          <w:b/>
          <w:sz w:val="22"/>
          <w:szCs w:val="22"/>
          <w:shd w:val="clear" w:color="auto" w:fill="FFFF00"/>
        </w:rPr>
        <w:t xml:space="preserve">   </w:t>
      </w:r>
      <w:r w:rsidRPr="00531BDE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3EEFF68" w14:textId="77777777" w:rsidR="00EF654F" w:rsidRPr="00531BDE" w:rsidRDefault="00EF654F">
      <w:pPr>
        <w:spacing w:after="20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2C93157" w14:textId="77777777" w:rsidR="00EF654F" w:rsidRPr="00531BDE" w:rsidRDefault="00A2321D">
      <w:pPr>
        <w:spacing w:line="240" w:lineRule="exact"/>
        <w:ind w:right="-568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Il sottoscritto ______________________________________________________________________</w:t>
      </w:r>
    </w:p>
    <w:p w14:paraId="5B76BA69" w14:textId="77777777" w:rsidR="00EF654F" w:rsidRPr="00531BDE" w:rsidRDefault="00EF654F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74DA25E2" w14:textId="77777777" w:rsidR="00EF654F" w:rsidRPr="00531BDE" w:rsidRDefault="00A2321D">
      <w:pPr>
        <w:tabs>
          <w:tab w:val="left" w:pos="5580"/>
          <w:tab w:val="left" w:pos="7380"/>
        </w:tabs>
        <w:spacing w:line="240" w:lineRule="exact"/>
        <w:ind w:right="-427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Nato a _____________________________ Prov.________</w:t>
      </w:r>
      <w:proofErr w:type="gramStart"/>
      <w:r w:rsidRPr="00531BDE">
        <w:rPr>
          <w:rFonts w:asciiTheme="minorHAnsi" w:hAnsiTheme="minorHAnsi" w:cstheme="minorHAnsi"/>
          <w:sz w:val="22"/>
          <w:szCs w:val="22"/>
        </w:rPr>
        <w:t>_  il</w:t>
      </w:r>
      <w:proofErr w:type="gramEnd"/>
      <w:r w:rsidRPr="00531BDE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6FEC43D6" w14:textId="77777777" w:rsidR="00EF654F" w:rsidRPr="00531BDE" w:rsidRDefault="00EF654F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55F368F2" w14:textId="77777777" w:rsidR="00EF654F" w:rsidRPr="00531BDE" w:rsidRDefault="00A2321D">
      <w:pPr>
        <w:spacing w:line="240" w:lineRule="exact"/>
        <w:ind w:right="-568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In qualità di (carica sociale</w:t>
      </w:r>
      <w:proofErr w:type="gramStart"/>
      <w:r w:rsidRPr="00531BDE">
        <w:rPr>
          <w:rFonts w:asciiTheme="minorHAnsi" w:hAnsiTheme="minorHAnsi" w:cstheme="minorHAnsi"/>
          <w:sz w:val="22"/>
          <w:szCs w:val="22"/>
        </w:rPr>
        <w:t xml:space="preserve">):   </w:t>
      </w:r>
      <w:proofErr w:type="gramEnd"/>
      <w:r w:rsidRPr="00531BDE">
        <w:rPr>
          <w:rFonts w:asciiTheme="minorHAnsi" w:hAnsiTheme="minorHAnsi" w:cstheme="minorHAnsi"/>
          <w:sz w:val="22"/>
          <w:szCs w:val="22"/>
        </w:rPr>
        <w:t xml:space="preserve">   ________________________________________________________</w:t>
      </w:r>
    </w:p>
    <w:p w14:paraId="760DDDA8" w14:textId="77777777" w:rsidR="00EF654F" w:rsidRPr="00531BDE" w:rsidRDefault="00EF654F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0CFD7CC1" w14:textId="77777777" w:rsidR="00EF654F" w:rsidRPr="00531BDE" w:rsidRDefault="00A2321D">
      <w:pPr>
        <w:spacing w:line="240" w:lineRule="exact"/>
        <w:ind w:right="-568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dell’Impresa   ______________________________________________________________________</w:t>
      </w:r>
    </w:p>
    <w:p w14:paraId="73A7C25D" w14:textId="77777777" w:rsidR="00EF654F" w:rsidRPr="00531BDE" w:rsidRDefault="00A2321D">
      <w:pPr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ab/>
      </w:r>
    </w:p>
    <w:p w14:paraId="05D86A37" w14:textId="77777777" w:rsidR="00EF654F" w:rsidRPr="00531BDE" w:rsidRDefault="00A2321D">
      <w:pPr>
        <w:tabs>
          <w:tab w:val="left" w:pos="6840"/>
          <w:tab w:val="left" w:pos="7740"/>
        </w:tabs>
        <w:spacing w:line="240" w:lineRule="exact"/>
        <w:ind w:right="-568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con sede legale in _____________________________________________ Prov. _________________</w:t>
      </w:r>
    </w:p>
    <w:p w14:paraId="5A6F8058" w14:textId="77777777" w:rsidR="00EF654F" w:rsidRPr="00531BDE" w:rsidRDefault="00EF654F">
      <w:pPr>
        <w:tabs>
          <w:tab w:val="left" w:pos="7020"/>
          <w:tab w:val="left" w:pos="8280"/>
        </w:tabs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029B8AF0" w14:textId="77777777" w:rsidR="00EF654F" w:rsidRPr="00531BDE" w:rsidRDefault="00A2321D">
      <w:pPr>
        <w:tabs>
          <w:tab w:val="left" w:pos="7020"/>
          <w:tab w:val="left" w:pos="8280"/>
        </w:tabs>
        <w:spacing w:line="240" w:lineRule="exact"/>
        <w:ind w:right="-427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Via ________________________________________________________________n. _____________</w:t>
      </w:r>
    </w:p>
    <w:p w14:paraId="242DB9EF" w14:textId="77777777" w:rsidR="00EF654F" w:rsidRPr="00531BDE" w:rsidRDefault="00A2321D">
      <w:pPr>
        <w:tabs>
          <w:tab w:val="left" w:pos="6840"/>
          <w:tab w:val="left" w:pos="7740"/>
        </w:tabs>
        <w:spacing w:line="240" w:lineRule="exact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ab/>
      </w:r>
      <w:r w:rsidRPr="00531BDE">
        <w:rPr>
          <w:rFonts w:asciiTheme="minorHAnsi" w:hAnsiTheme="minorHAnsi" w:cstheme="minorHAnsi"/>
          <w:sz w:val="22"/>
          <w:szCs w:val="22"/>
        </w:rPr>
        <w:tab/>
      </w:r>
    </w:p>
    <w:p w14:paraId="0942C7C4" w14:textId="77777777" w:rsidR="00EF654F" w:rsidRPr="00531BDE" w:rsidRDefault="00A2321D">
      <w:pPr>
        <w:tabs>
          <w:tab w:val="left" w:pos="3420"/>
          <w:tab w:val="left" w:pos="6300"/>
        </w:tabs>
        <w:spacing w:line="240" w:lineRule="exact"/>
        <w:ind w:right="-568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Telefono_______________________    P.E.C.  ____________________________________________</w:t>
      </w:r>
    </w:p>
    <w:p w14:paraId="61F66EB0" w14:textId="77777777" w:rsidR="00EF654F" w:rsidRPr="00531BDE" w:rsidRDefault="00EF654F">
      <w:pPr>
        <w:spacing w:line="240" w:lineRule="exact"/>
        <w:rPr>
          <w:rFonts w:asciiTheme="minorHAnsi" w:hAnsiTheme="minorHAnsi" w:cstheme="minorHAnsi"/>
          <w:sz w:val="22"/>
          <w:szCs w:val="22"/>
        </w:rPr>
      </w:pPr>
    </w:p>
    <w:p w14:paraId="46013087" w14:textId="77777777" w:rsidR="00EF654F" w:rsidRPr="00531BDE" w:rsidRDefault="00A2321D">
      <w:pPr>
        <w:tabs>
          <w:tab w:val="left" w:pos="5040"/>
        </w:tabs>
        <w:spacing w:line="240" w:lineRule="exact"/>
        <w:ind w:right="-709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hAnsiTheme="minorHAnsi" w:cstheme="minorHAnsi"/>
          <w:sz w:val="22"/>
          <w:szCs w:val="22"/>
        </w:rPr>
        <w:t>Codice fiscale ______________________________</w:t>
      </w:r>
      <w:r w:rsidRPr="00531BDE">
        <w:rPr>
          <w:rFonts w:asciiTheme="minorHAnsi" w:hAnsiTheme="minorHAnsi" w:cstheme="minorHAnsi"/>
          <w:sz w:val="22"/>
          <w:szCs w:val="22"/>
        </w:rPr>
        <w:tab/>
        <w:t>P. I.V.A. _________________________________</w:t>
      </w:r>
    </w:p>
    <w:p w14:paraId="36AF75AC" w14:textId="77777777" w:rsidR="00EF654F" w:rsidRPr="00531BDE" w:rsidRDefault="00EF654F">
      <w:pPr>
        <w:tabs>
          <w:tab w:val="left" w:pos="5040"/>
        </w:tabs>
        <w:spacing w:line="240" w:lineRule="exact"/>
        <w:ind w:right="-709"/>
        <w:rPr>
          <w:rFonts w:asciiTheme="minorHAnsi" w:hAnsiTheme="minorHAnsi" w:cstheme="minorHAnsi"/>
          <w:sz w:val="22"/>
          <w:szCs w:val="22"/>
        </w:rPr>
      </w:pPr>
    </w:p>
    <w:p w14:paraId="04421E08" w14:textId="77777777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Legale Rappresentante/Procuratore avente i poteri necessari per impegnare l’impresa nella presente procedura del concorrente ____________________________________________________________________________________________</w:t>
      </w:r>
    </w:p>
    <w:p w14:paraId="7786C483" w14:textId="77777777" w:rsidR="00EF654F" w:rsidRPr="00531BDE" w:rsidRDefault="00A2321D">
      <w:pPr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consapevoli delle sanzioni penali previste dall'art. 76 del D.P.R. 445/2000 e </w:t>
      </w:r>
      <w:proofErr w:type="spellStart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ss.mm.ii</w:t>
      </w:r>
      <w:proofErr w:type="spellEnd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., per le ipotesi di falsità in atti e dichiarazioni mendaci ivi indicate, ai sensi degli artt. 46 e 47 del medesimo D.P.R. 445/2000 e </w:t>
      </w:r>
      <w:proofErr w:type="spellStart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ss.mm.ii</w:t>
      </w:r>
      <w:proofErr w:type="spellEnd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., oltre alle conseguenze amministrative previste dal vigente Codice degli appalti</w:t>
      </w:r>
    </w:p>
    <w:p w14:paraId="082DCADB" w14:textId="77777777" w:rsidR="00EF654F" w:rsidRPr="00531BDE" w:rsidRDefault="00EF654F">
      <w:pPr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1F8C3C1" w14:textId="67D3B63A" w:rsidR="00406DA1" w:rsidRPr="00531BDE" w:rsidRDefault="00406DA1">
      <w:pPr>
        <w:widowControl/>
        <w:suppressAutoHyphens w:val="0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5FCBF15F" w14:textId="75C71836" w:rsidR="00EF654F" w:rsidRPr="00531BDE" w:rsidRDefault="00A2321D">
      <w:pPr>
        <w:spacing w:after="20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DICHIARA SOTTO LA PROPRIA RESPONSABILITÀ</w:t>
      </w:r>
    </w:p>
    <w:p w14:paraId="2DF7C419" w14:textId="6C9EA0A3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A. - che il concorrente _______________________________________, al fine di soddisfare i requisiti di partecipazione prescritti nella documentazione della procedura si avvale, alle condizioni e nei limiti previsti all’art. </w:t>
      </w:r>
      <w:r w:rsidR="00931EC9"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104</w:t>
      </w: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del D. Lgs. n. </w:t>
      </w:r>
      <w:r w:rsidR="00931EC9"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/20</w:t>
      </w:r>
      <w:r w:rsidR="00931EC9"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23</w:t>
      </w: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e </w:t>
      </w:r>
      <w:proofErr w:type="spellStart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ss.mm.ii</w:t>
      </w:r>
      <w:proofErr w:type="spellEnd"/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., del soggetto di seguito specificato; </w:t>
      </w:r>
    </w:p>
    <w:p w14:paraId="3014A4F8" w14:textId="426DE751" w:rsidR="00EF654F" w:rsidRPr="00531BDE" w:rsidRDefault="006A1F5E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B</w:t>
      </w:r>
      <w:r w:rsidR="00A2321D"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– che i requisiti di capacità professionale e tecnica di cui il concorrente si avvale per poter essere ammesso alla procedura di gara sono i seguenti: </w:t>
      </w:r>
    </w:p>
    <w:p w14:paraId="2309856D" w14:textId="77777777" w:rsidR="00EF654F" w:rsidRPr="00531BDE" w:rsidRDefault="00A2321D">
      <w:pPr>
        <w:spacing w:after="20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1)______________________________________________________________________________ ; 2)______________________________________________________________________________; </w:t>
      </w:r>
    </w:p>
    <w:p w14:paraId="3F507D71" w14:textId="4C74970C" w:rsidR="00EF654F" w:rsidRPr="00531BDE" w:rsidRDefault="006A1F5E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C</w:t>
      </w:r>
      <w:r w:rsidR="00A2321D"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– che le generalità dell’impresa ausiliaria della quale si avvale per i suddetti requisiti, da questa posseduti e messi a disposizione a proprio favore, sono le seguenti: </w:t>
      </w:r>
    </w:p>
    <w:p w14:paraId="0DE91F89" w14:textId="77777777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Impresa _____________________________ Legale Rappresentante/procuratore avente i poteri necessari per impegnare l’impresa nella presente procedura _____________________ - sede legale in:</w:t>
      </w:r>
    </w:p>
    <w:p w14:paraId="436B892F" w14:textId="77777777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Via ____________ ______________________Comune _______________________ C.A.P. ________________ Codice Fiscale n. __________________ Partita I.V.A. n. ____________________________ iscritta nel Registro delle Imprese istituito presso la Camera di Commercio, Industria, Artigianato e Agricoltura di ___________ al n._________ in data ________________.</w:t>
      </w:r>
    </w:p>
    <w:p w14:paraId="0F7AB5AE" w14:textId="327FC393" w:rsidR="00EF654F" w:rsidRPr="00531BDE" w:rsidRDefault="00A2321D">
      <w:pPr>
        <w:spacing w:after="20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Palermo, li _________________</w:t>
      </w:r>
    </w:p>
    <w:p w14:paraId="7198935F" w14:textId="77777777" w:rsidR="00EF654F" w:rsidRPr="00531BDE" w:rsidRDefault="00A2321D">
      <w:pPr>
        <w:autoSpaceDE w:val="0"/>
        <w:ind w:left="4254" w:firstLine="709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</w:t>
      </w:r>
    </w:p>
    <w:p w14:paraId="055AA870" w14:textId="77777777" w:rsidR="00EF654F" w:rsidRPr="00531BDE" w:rsidRDefault="00A2321D">
      <w:pPr>
        <w:autoSpaceDE w:val="0"/>
        <w:rPr>
          <w:rFonts w:asciiTheme="minorHAnsi" w:eastAsia="Calibri" w:hAnsiTheme="minorHAnsi" w:cstheme="minorHAnsi"/>
          <w:iCs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 xml:space="preserve"> </w:t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ab/>
        <w:t>Il dichiarante</w:t>
      </w:r>
    </w:p>
    <w:p w14:paraId="01FC8D29" w14:textId="77777777" w:rsidR="00EF654F" w:rsidRPr="00531BDE" w:rsidRDefault="00A2321D">
      <w:pPr>
        <w:autoSpaceDE w:val="0"/>
        <w:ind w:left="4963" w:firstLine="709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 xml:space="preserve">    </w:t>
      </w:r>
      <w:r w:rsidRPr="00531BDE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_______________________________</w:t>
      </w:r>
    </w:p>
    <w:p w14:paraId="50C00169" w14:textId="77777777" w:rsidR="00EF654F" w:rsidRPr="00531BDE" w:rsidRDefault="00A2321D">
      <w:pPr>
        <w:tabs>
          <w:tab w:val="left" w:pos="3780"/>
          <w:tab w:val="left" w:pos="3960"/>
          <w:tab w:val="center" w:pos="7020"/>
        </w:tabs>
        <w:spacing w:line="360" w:lineRule="auto"/>
        <w:ind w:right="-82"/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  <w:t xml:space="preserve"> </w:t>
      </w:r>
    </w:p>
    <w:p w14:paraId="7102F6BB" w14:textId="77777777" w:rsidR="00EF654F" w:rsidRPr="00531BDE" w:rsidRDefault="00A2321D">
      <w:pPr>
        <w:tabs>
          <w:tab w:val="left" w:pos="3780"/>
          <w:tab w:val="left" w:pos="3960"/>
          <w:tab w:val="center" w:pos="7020"/>
        </w:tabs>
        <w:spacing w:line="360" w:lineRule="auto"/>
        <w:ind w:right="-82"/>
        <w:rPr>
          <w:rFonts w:asciiTheme="minorHAnsi" w:hAnsiTheme="minorHAnsi" w:cstheme="minorHAnsi"/>
          <w:sz w:val="22"/>
          <w:szCs w:val="22"/>
        </w:rPr>
      </w:pP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</w: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  <w:t xml:space="preserve">        </w:t>
      </w:r>
      <w:r w:rsidRPr="00531BDE">
        <w:rPr>
          <w:rFonts w:asciiTheme="minorHAnsi" w:eastAsia="Calibri" w:hAnsiTheme="minorHAnsi" w:cstheme="minorHAnsi"/>
          <w:i/>
          <w:iCs/>
          <w:sz w:val="22"/>
          <w:szCs w:val="22"/>
          <w:lang w:eastAsia="en-US"/>
        </w:rPr>
        <w:tab/>
        <w:t xml:space="preserve">                      </w:t>
      </w:r>
      <w:r w:rsidRPr="00531BDE">
        <w:rPr>
          <w:rFonts w:asciiTheme="minorHAnsi" w:hAnsiTheme="minorHAnsi" w:cstheme="minorHAnsi"/>
          <w:sz w:val="22"/>
          <w:szCs w:val="22"/>
        </w:rPr>
        <w:t>(FIRMA DIGITALE)</w:t>
      </w:r>
    </w:p>
    <w:p w14:paraId="67C528AF" w14:textId="77777777" w:rsidR="00B25DC2" w:rsidRPr="00531BDE" w:rsidRDefault="00B25DC2">
      <w:pPr>
        <w:spacing w:after="200"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5CF010A1" w14:textId="77777777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Si ricorda che: </w:t>
      </w:r>
    </w:p>
    <w:p w14:paraId="00BAE289" w14:textId="11B6BEDC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- alle dichiarazioni di avvalimento deve essere allegato originale o copia autentica del contratto in virtù del quale l’impresa ausiliaria si obbliga nei confronti dell’offerente a fornire i requisiti di cui questi è carente e a mettere a disposizione le risorse necessarie per tutta la durata dell’appalto; </w:t>
      </w:r>
    </w:p>
    <w:p w14:paraId="1C91406B" w14:textId="77777777" w:rsidR="00EF654F" w:rsidRPr="00531BDE" w:rsidRDefault="00A2321D">
      <w:pPr>
        <w:spacing w:after="200"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531BD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- come prescritto dal Capitolato d’oneri il contratto dovrà riportare, in modo compiuto, specifico, esplicito ed esauriente la durata del contratto, l’oggetto dell’avvalimento, il tutto con dettagliata indicazione delle risorse e/o dei mezzi prestati in relazione ai requisiti oggetto di avvalimento.</w:t>
      </w:r>
    </w:p>
    <w:sectPr w:rsidR="00EF654F" w:rsidRPr="00531BDE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6E544" w14:textId="77777777" w:rsidR="004305DA" w:rsidRDefault="004305DA">
      <w:r>
        <w:separator/>
      </w:r>
    </w:p>
  </w:endnote>
  <w:endnote w:type="continuationSeparator" w:id="0">
    <w:p w14:paraId="7DFB5FC5" w14:textId="77777777" w:rsidR="004305DA" w:rsidRDefault="0043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59E77" w14:textId="77777777" w:rsidR="00EF654F" w:rsidRDefault="00A2321D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E876F9" wp14:editId="3D290FCA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7391850" w14:textId="77777777" w:rsidR="00EF654F" w:rsidRDefault="00A2321D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931EC9">
                            <w:rPr>
                              <w:rStyle w:val="Numeropagina"/>
                              <w:noProof/>
                            </w:rPr>
                            <w:t>3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E876F9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8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" filled="f" stroked="f">
              <v:textbox style="mso-fit-shape-to-text:t" inset="0,0,0,0">
                <w:txbxContent>
                  <w:p w14:paraId="67391850" w14:textId="77777777" w:rsidR="00EF654F" w:rsidRDefault="00A2321D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931EC9">
                      <w:rPr>
                        <w:rStyle w:val="Numeropagina"/>
                        <w:noProof/>
                      </w:rPr>
                      <w:t>3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9DD96" w14:textId="77777777" w:rsidR="004305DA" w:rsidRDefault="004305DA">
      <w:r>
        <w:separator/>
      </w:r>
    </w:p>
  </w:footnote>
  <w:footnote w:type="continuationSeparator" w:id="0">
    <w:p w14:paraId="64434DFB" w14:textId="77777777" w:rsidR="004305DA" w:rsidRDefault="00430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8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4"/>
  </w:num>
  <w:num w:numId="11">
    <w:abstractNumId w:val="2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54F"/>
    <w:rsid w:val="00023F60"/>
    <w:rsid w:val="000B3814"/>
    <w:rsid w:val="00197AC6"/>
    <w:rsid w:val="001A01AD"/>
    <w:rsid w:val="00200DC1"/>
    <w:rsid w:val="0022111C"/>
    <w:rsid w:val="00283108"/>
    <w:rsid w:val="002B3DA6"/>
    <w:rsid w:val="003857B9"/>
    <w:rsid w:val="003A39F9"/>
    <w:rsid w:val="00406DA1"/>
    <w:rsid w:val="004305DA"/>
    <w:rsid w:val="00467216"/>
    <w:rsid w:val="00531BDE"/>
    <w:rsid w:val="005837D2"/>
    <w:rsid w:val="00626039"/>
    <w:rsid w:val="006A1F5E"/>
    <w:rsid w:val="006B0ACD"/>
    <w:rsid w:val="00736627"/>
    <w:rsid w:val="007702B5"/>
    <w:rsid w:val="007877CF"/>
    <w:rsid w:val="007959E9"/>
    <w:rsid w:val="008C472F"/>
    <w:rsid w:val="009278BF"/>
    <w:rsid w:val="00931EC9"/>
    <w:rsid w:val="009B09BC"/>
    <w:rsid w:val="00A2321D"/>
    <w:rsid w:val="00B25DC2"/>
    <w:rsid w:val="00CD240A"/>
    <w:rsid w:val="00CF726C"/>
    <w:rsid w:val="00D04601"/>
    <w:rsid w:val="00D15912"/>
    <w:rsid w:val="00DC605D"/>
    <w:rsid w:val="00EF654F"/>
    <w:rsid w:val="00F01A60"/>
    <w:rsid w:val="00F41C5F"/>
    <w:rsid w:val="00F5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03E1"/>
  <w15:docId w15:val="{2A36F974-BF86-42FD-BAD3-4E55654E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1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7</TotalTime>
  <Pages>2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Emanuela Sortino</cp:lastModifiedBy>
  <cp:revision>10</cp:revision>
  <cp:lastPrinted>2023-06-19T12:29:00Z</cp:lastPrinted>
  <dcterms:created xsi:type="dcterms:W3CDTF">2023-07-26T14:36:00Z</dcterms:created>
  <dcterms:modified xsi:type="dcterms:W3CDTF">2026-05-14T12:30:00Z</dcterms:modified>
</cp:coreProperties>
</file>