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71847" w14:textId="77777777" w:rsidR="00473750" w:rsidRPr="008B51E5" w:rsidRDefault="00D67240" w:rsidP="00473750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highlight w:val="yellow"/>
        </w:rPr>
      </w:pPr>
      <w:r w:rsidRPr="00473750">
        <w:rPr>
          <w:rFonts w:ascii="Calibri" w:hAnsi="Calibri" w:cs="Arial"/>
        </w:rPr>
        <w:tab/>
      </w:r>
      <w:r w:rsidRPr="00473750">
        <w:rPr>
          <w:rFonts w:ascii="Calibri" w:hAnsi="Calibri" w:cs="Arial"/>
        </w:rPr>
        <w:tab/>
      </w:r>
      <w:r w:rsidR="00473750" w:rsidRPr="00670F18">
        <w:rPr>
          <w:rFonts w:ascii="Calibri" w:hAnsi="Calibri" w:cs="Arial"/>
        </w:rPr>
        <w:t xml:space="preserve">Spett.le Comune di Palermo </w:t>
      </w:r>
    </w:p>
    <w:p w14:paraId="45BAD3F2" w14:textId="3A4FA1B8" w:rsidR="00670F18" w:rsidRPr="00670F1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</w:rPr>
      </w:pPr>
      <w:r w:rsidRPr="00670F18">
        <w:rPr>
          <w:rFonts w:ascii="Calibri" w:hAnsi="Calibri" w:cs="Arial"/>
        </w:rPr>
        <w:t>Area dei Lavori Pubblici e Manutenzioni</w:t>
      </w:r>
    </w:p>
    <w:p w14:paraId="4F18B3AF" w14:textId="77777777" w:rsidR="00670F18" w:rsidRPr="002052B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strike/>
        </w:rPr>
      </w:pPr>
    </w:p>
    <w:p w14:paraId="2B150566" w14:textId="77777777" w:rsidR="00473750" w:rsidRPr="00473750" w:rsidRDefault="00473750" w:rsidP="00473750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</w:rPr>
      </w:pPr>
    </w:p>
    <w:p w14:paraId="6BF43485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hAnsi="Calibri" w:cs="Arial"/>
          <w:b/>
          <w:lang w:val="x-none"/>
        </w:rPr>
      </w:pPr>
    </w:p>
    <w:p w14:paraId="128FBF7D" w14:textId="77930A34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</w:t>
      </w:r>
      <w:r w:rsidR="00C3796F" w:rsidRPr="00C3796F">
        <w:rPr>
          <w:rFonts w:ascii="Calibri" w:hAnsi="Calibri" w:cs="Arial"/>
        </w:rPr>
        <w:t xml:space="preserve">lausole </w:t>
      </w:r>
      <w:r w:rsidR="00C3796F">
        <w:rPr>
          <w:rFonts w:ascii="Calibri" w:hAnsi="Calibri" w:cs="Arial"/>
        </w:rPr>
        <w:t xml:space="preserve">previste </w:t>
      </w:r>
      <w:r w:rsidR="00C3796F" w:rsidRPr="00C3796F">
        <w:rPr>
          <w:rFonts w:ascii="Calibri" w:hAnsi="Calibri" w:cs="Arial"/>
        </w:rPr>
        <w:t>dall’Intesa per “</w:t>
      </w:r>
      <w:r w:rsidR="00C3796F" w:rsidRPr="00C3796F">
        <w:rPr>
          <w:rFonts w:ascii="Calibri" w:hAnsi="Calibri" w:cs="Arial"/>
          <w:i/>
        </w:rPr>
        <w:t>La legalità e la prevenzione dei tentativi di infiltrazione criminale</w:t>
      </w:r>
      <w:r w:rsidR="00C3796F" w:rsidRPr="00C3796F">
        <w:rPr>
          <w:rFonts w:ascii="Calibri" w:hAnsi="Calibri" w:cs="Arial"/>
        </w:rPr>
        <w:t>” sottoscritta in data 28/12/2018 fra la Prefettura di Palermo e il Comune di Palermo</w:t>
      </w:r>
      <w:r w:rsidR="008B51E5">
        <w:rPr>
          <w:rFonts w:ascii="Calibri" w:hAnsi="Calibri" w:cs="Arial"/>
        </w:rPr>
        <w:t>.</w:t>
      </w:r>
    </w:p>
    <w:bookmarkEnd w:id="0"/>
    <w:p w14:paraId="2FB1EAEA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77A21695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204950C3" w14:textId="77777777" w:rsidR="00C3796F" w:rsidRDefault="00295446" w:rsidP="00C3796F">
      <w:pPr>
        <w:ind w:left="0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ECA8551" wp14:editId="78A18F10">
                <wp:simplePos x="0" y="0"/>
                <wp:positionH relativeFrom="column">
                  <wp:posOffset>775335</wp:posOffset>
                </wp:positionH>
                <wp:positionV relativeFrom="paragraph">
                  <wp:posOffset>8255</wp:posOffset>
                </wp:positionV>
                <wp:extent cx="5372735" cy="1438275"/>
                <wp:effectExtent l="0" t="0" r="18415" b="28575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73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561DC1" w14:textId="77777777" w:rsidR="00E82429" w:rsidRPr="00E82429" w:rsidRDefault="00FB44ED" w:rsidP="00E82429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ind w:left="0"/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r w:rsidRPr="00E82429"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82429" w:rsidRPr="00E82429"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OGGETTO: PROCEDURA APERTA CON IL CRITERIO DEL MINOR PREZZO per l’affidamento dei lavori relativi ad interventi di manutenzione ordinaria e straordinaria strade e marciapiedi Ambito “BORGO NUOVO” Fondi ex GESCAL - Programma Integrato di Interventi (ambito San Filippo Neri), ex art 16 della legge 178/1992 e Programma di Recupero Urbano (ambito Borgo Nuovo e Sperone) ex art. 11 della legge 493/1993 - PRU Borgo Nuovo.</w:t>
                            </w:r>
                          </w:p>
                          <w:p w14:paraId="08D59AB2" w14:textId="2AC04849" w:rsidR="004A56D8" w:rsidRPr="004A56D8" w:rsidRDefault="00E82429" w:rsidP="00E82429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ind w:left="0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  <w:r w:rsidRPr="00E82429">
                              <w:rPr>
                                <w:rStyle w:val="Nessuno"/>
                                <w:rFonts w:ascii="Calibri" w:hAnsi="Calibri" w:cs="Calibri"/>
                                <w:bCs/>
                              </w:rPr>
                              <w:t>CUP: D77H25001790002/ CIG:</w:t>
                            </w:r>
                            <w:bookmarkStart w:id="1" w:name="_GoBack"/>
                            <w:bookmarkEnd w:id="1"/>
                          </w:p>
                          <w:p w14:paraId="4680A603" w14:textId="34885E47" w:rsidR="00FB44ED" w:rsidRPr="006A43BC" w:rsidRDefault="00FB44ED" w:rsidP="00FB44ED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ind w:left="0"/>
                              <w:rPr>
                                <w:rStyle w:val="Nessuno"/>
                                <w:rFonts w:ascii="Calibri" w:hAnsi="Calibri" w:cs="Calibri"/>
                                <w:b/>
                                <w:bCs/>
                              </w:rPr>
                            </w:pPr>
                          </w:p>
                          <w:p w14:paraId="403DF95B" w14:textId="7A5914D2" w:rsidR="00FB44ED" w:rsidRPr="00FB44ED" w:rsidRDefault="00FB44ED" w:rsidP="00FB44ED">
                            <w:pPr>
                              <w:tabs>
                                <w:tab w:val="left" w:pos="969"/>
                              </w:tabs>
                              <w:spacing w:after="120"/>
                              <w:ind w:left="0"/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7A21CB6F" w14:textId="62781559" w:rsidR="00C07A4C" w:rsidRPr="00C07A4C" w:rsidRDefault="00C07A4C" w:rsidP="00FB44ED">
                            <w:pPr>
                              <w:widowControl w:val="0"/>
                              <w:tabs>
                                <w:tab w:val="center" w:pos="4819"/>
                                <w:tab w:val="right" w:pos="9638"/>
                              </w:tabs>
                              <w:ind w:left="0" w:firstLine="1"/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79A3B7A9" w14:textId="4361B0D4" w:rsidR="00C3796F" w:rsidRPr="00AA0EE6" w:rsidRDefault="00C3796F" w:rsidP="00FB44ED">
                            <w:pPr>
                              <w:widowControl w:val="0"/>
                              <w:tabs>
                                <w:tab w:val="center" w:pos="4819"/>
                                <w:tab w:val="right" w:pos="9638"/>
                              </w:tabs>
                              <w:ind w:left="0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CA8551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61.05pt;margin-top:.65pt;width:423.05pt;height:113.2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">
                <v:textbox>
                  <w:txbxContent>
                    <w:p w14:paraId="48561DC1" w14:textId="77777777" w:rsidR="00E82429" w:rsidRPr="00E82429" w:rsidRDefault="00FB44ED" w:rsidP="00E82429">
                      <w:pPr>
                        <w:tabs>
                          <w:tab w:val="left" w:pos="969"/>
                        </w:tabs>
                        <w:spacing w:after="120" w:line="276" w:lineRule="auto"/>
                        <w:ind w:left="0"/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</w:pPr>
                      <w:r w:rsidRPr="00E82429"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E82429" w:rsidRPr="00E82429"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OGGETTO: PROCEDURA APERTA CON IL CRITERIO DEL MINOR PREZZO per l’affidamento dei lavori relativi ad interventi di manutenzione ordinaria e straordinaria strade e marciapiedi Ambito “BORGO NUOVO” Fondi ex GESCAL - Programma Integrato di Interventi (ambito San Filippo Neri), ex art 16 della legge 178/1992 e Programma di Recupero Urbano (ambito Borgo Nuovo e Sperone) ex art. 11 della legge 493/1993 - PRU Borgo Nuovo.</w:t>
                      </w:r>
                    </w:p>
                    <w:p w14:paraId="08D59AB2" w14:textId="2AC04849" w:rsidR="004A56D8" w:rsidRPr="004A56D8" w:rsidRDefault="00E82429" w:rsidP="00E82429">
                      <w:pPr>
                        <w:tabs>
                          <w:tab w:val="left" w:pos="969"/>
                        </w:tabs>
                        <w:spacing w:after="120" w:line="276" w:lineRule="auto"/>
                        <w:ind w:left="0"/>
                        <w:rPr>
                          <w:rFonts w:ascii="Calibri" w:hAnsi="Calibri" w:cs="Calibri"/>
                          <w:bCs/>
                        </w:rPr>
                      </w:pPr>
                      <w:r w:rsidRPr="00E82429">
                        <w:rPr>
                          <w:rStyle w:val="Nessuno"/>
                          <w:rFonts w:ascii="Calibri" w:hAnsi="Calibri" w:cs="Calibri"/>
                          <w:bCs/>
                        </w:rPr>
                        <w:t>CUP: D77H25001790002/ CIG:</w:t>
                      </w:r>
                      <w:bookmarkStart w:id="2" w:name="_GoBack"/>
                      <w:bookmarkEnd w:id="2"/>
                    </w:p>
                    <w:p w14:paraId="4680A603" w14:textId="34885E47" w:rsidR="00FB44ED" w:rsidRPr="006A43BC" w:rsidRDefault="00FB44ED" w:rsidP="00FB44ED">
                      <w:pPr>
                        <w:tabs>
                          <w:tab w:val="left" w:pos="969"/>
                        </w:tabs>
                        <w:spacing w:after="120" w:line="276" w:lineRule="auto"/>
                        <w:ind w:left="0"/>
                        <w:rPr>
                          <w:rStyle w:val="Nessuno"/>
                          <w:rFonts w:ascii="Calibri" w:hAnsi="Calibri" w:cs="Calibri"/>
                          <w:b/>
                          <w:bCs/>
                        </w:rPr>
                      </w:pPr>
                    </w:p>
                    <w:p w14:paraId="403DF95B" w14:textId="7A5914D2" w:rsidR="00FB44ED" w:rsidRPr="00FB44ED" w:rsidRDefault="00FB44ED" w:rsidP="00FB44ED">
                      <w:pPr>
                        <w:tabs>
                          <w:tab w:val="left" w:pos="969"/>
                        </w:tabs>
                        <w:spacing w:after="120"/>
                        <w:ind w:left="0"/>
                        <w:rPr>
                          <w:rFonts w:ascii="Calibri" w:hAnsi="Calibri" w:cs="Arial"/>
                        </w:rPr>
                      </w:pPr>
                    </w:p>
                    <w:p w14:paraId="7A21CB6F" w14:textId="62781559" w:rsidR="00C07A4C" w:rsidRPr="00C07A4C" w:rsidRDefault="00C07A4C" w:rsidP="00FB44ED">
                      <w:pPr>
                        <w:widowControl w:val="0"/>
                        <w:tabs>
                          <w:tab w:val="center" w:pos="4819"/>
                          <w:tab w:val="right" w:pos="9638"/>
                        </w:tabs>
                        <w:ind w:left="0" w:firstLine="1"/>
                        <w:rPr>
                          <w:rFonts w:ascii="Calibri" w:hAnsi="Calibri" w:cs="Arial"/>
                        </w:rPr>
                      </w:pPr>
                    </w:p>
                    <w:p w14:paraId="79A3B7A9" w14:textId="4361B0D4" w:rsidR="00C3796F" w:rsidRPr="00AA0EE6" w:rsidRDefault="00C3796F" w:rsidP="00FB44ED">
                      <w:pPr>
                        <w:widowControl w:val="0"/>
                        <w:tabs>
                          <w:tab w:val="center" w:pos="4819"/>
                          <w:tab w:val="right" w:pos="9638"/>
                        </w:tabs>
                        <w:ind w:left="0"/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ABFB6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b/>
        </w:rPr>
        <w:t>OGGETTO:</w:t>
      </w:r>
      <w:r>
        <w:rPr>
          <w:rFonts w:ascii="Calibri" w:hAnsi="Calibri" w:cs="Arial"/>
          <w:b/>
          <w:noProof/>
        </w:rPr>
        <w:t xml:space="preserve"> </w:t>
      </w:r>
    </w:p>
    <w:p w14:paraId="5BD902A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2F477EC9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4D7AEBF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4157CB66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6022E51D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35BC7A4E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70E705CA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C9471" id="Casella di testo 3" o:spid="_x0000_s1027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8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9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30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1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1F10B95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2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3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4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053046C2" w14:textId="77777777" w:rsidR="00107AB5" w:rsidRDefault="00107AB5" w:rsidP="00C3796F">
      <w:pPr>
        <w:ind w:left="0"/>
        <w:rPr>
          <w:rFonts w:ascii="Calibri" w:hAnsi="Calibri"/>
        </w:rPr>
      </w:pPr>
    </w:p>
    <w:p w14:paraId="28173DFF" w14:textId="77777777" w:rsidR="00107AB5" w:rsidRDefault="00107AB5" w:rsidP="00C3796F">
      <w:pPr>
        <w:ind w:left="0"/>
        <w:rPr>
          <w:rFonts w:ascii="Calibri" w:hAnsi="Calibri"/>
        </w:rPr>
      </w:pPr>
    </w:p>
    <w:p w14:paraId="1EB217FC" w14:textId="327ED4F6" w:rsidR="00C3796F" w:rsidRPr="00C3796F" w:rsidRDefault="00C3796F" w:rsidP="00C3796F">
      <w:pPr>
        <w:ind w:left="0"/>
        <w:rPr>
          <w:rFonts w:ascii="Calibri" w:hAnsi="Calibri"/>
        </w:rPr>
      </w:pPr>
      <w:r w:rsidRPr="00C3796F">
        <w:rPr>
          <w:rFonts w:ascii="Calibri" w:hAnsi="Calibri"/>
        </w:rPr>
        <w:t xml:space="preserve">si impegna a sottoscrivere le clausole di seguito riportate e </w:t>
      </w:r>
      <w:r w:rsidRPr="00C3796F">
        <w:rPr>
          <w:rFonts w:ascii="Calibri" w:hAnsi="Calibri" w:cs="Arial"/>
        </w:rPr>
        <w:t>previste dall’Intesa per “</w:t>
      </w:r>
      <w:r w:rsidRPr="00C3796F">
        <w:rPr>
          <w:rFonts w:ascii="Calibri" w:hAnsi="Calibri" w:cs="Arial"/>
          <w:i/>
        </w:rPr>
        <w:t>La legalità e la prevenzione dei tentativi di infiltrazione criminale</w:t>
      </w:r>
      <w:r w:rsidRPr="00C3796F">
        <w:rPr>
          <w:rFonts w:ascii="Calibri" w:hAnsi="Calibri" w:cs="Arial"/>
        </w:rPr>
        <w:t>” sottoscritta in data 28/12/2018 fra la Prefettura di Palermo e il Comune di Palermo</w:t>
      </w:r>
      <w:r>
        <w:rPr>
          <w:rFonts w:ascii="Calibri" w:hAnsi="Calibri" w:cs="Arial"/>
        </w:rPr>
        <w:t>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E3C41" w14:textId="77777777" w:rsidR="00D349C9" w:rsidRDefault="00D349C9">
      <w:r>
        <w:separator/>
      </w:r>
    </w:p>
  </w:endnote>
  <w:endnote w:type="continuationSeparator" w:id="0">
    <w:p w14:paraId="0FF70EC5" w14:textId="77777777" w:rsidR="00D349C9" w:rsidRDefault="00D34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ACA45" w14:textId="77777777" w:rsidR="00D349C9" w:rsidRDefault="00D349C9">
      <w:r>
        <w:separator/>
      </w:r>
    </w:p>
  </w:footnote>
  <w:footnote w:type="continuationSeparator" w:id="0">
    <w:p w14:paraId="4872CB93" w14:textId="77777777" w:rsidR="00D349C9" w:rsidRDefault="00D34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143CC"/>
    <w:rsid w:val="00043E83"/>
    <w:rsid w:val="000777D9"/>
    <w:rsid w:val="000B3C12"/>
    <w:rsid w:val="000C0004"/>
    <w:rsid w:val="000C73BC"/>
    <w:rsid w:val="000D7542"/>
    <w:rsid w:val="000F4571"/>
    <w:rsid w:val="00107AB5"/>
    <w:rsid w:val="001117F1"/>
    <w:rsid w:val="00131818"/>
    <w:rsid w:val="0015383D"/>
    <w:rsid w:val="00170383"/>
    <w:rsid w:val="00176163"/>
    <w:rsid w:val="001E3564"/>
    <w:rsid w:val="001F0289"/>
    <w:rsid w:val="002052B8"/>
    <w:rsid w:val="002313A1"/>
    <w:rsid w:val="002328AA"/>
    <w:rsid w:val="0026066A"/>
    <w:rsid w:val="002672B5"/>
    <w:rsid w:val="002953D3"/>
    <w:rsid w:val="00295446"/>
    <w:rsid w:val="003102D9"/>
    <w:rsid w:val="00312B0E"/>
    <w:rsid w:val="0032259F"/>
    <w:rsid w:val="003373BB"/>
    <w:rsid w:val="00342273"/>
    <w:rsid w:val="003422E3"/>
    <w:rsid w:val="00371FCF"/>
    <w:rsid w:val="00372CFC"/>
    <w:rsid w:val="00396D52"/>
    <w:rsid w:val="003A6C3F"/>
    <w:rsid w:val="003C03A6"/>
    <w:rsid w:val="00432962"/>
    <w:rsid w:val="00445636"/>
    <w:rsid w:val="004538D6"/>
    <w:rsid w:val="00473750"/>
    <w:rsid w:val="00490E78"/>
    <w:rsid w:val="004A56D8"/>
    <w:rsid w:val="004E1427"/>
    <w:rsid w:val="004E142E"/>
    <w:rsid w:val="005472D9"/>
    <w:rsid w:val="00550200"/>
    <w:rsid w:val="0055132A"/>
    <w:rsid w:val="00565167"/>
    <w:rsid w:val="005845EC"/>
    <w:rsid w:val="00591FF0"/>
    <w:rsid w:val="005E04F9"/>
    <w:rsid w:val="005E4E85"/>
    <w:rsid w:val="005F0C96"/>
    <w:rsid w:val="005F762A"/>
    <w:rsid w:val="006246DF"/>
    <w:rsid w:val="006250AB"/>
    <w:rsid w:val="00670F18"/>
    <w:rsid w:val="00686160"/>
    <w:rsid w:val="00694464"/>
    <w:rsid w:val="006A1961"/>
    <w:rsid w:val="006E565A"/>
    <w:rsid w:val="006F365E"/>
    <w:rsid w:val="006F51FC"/>
    <w:rsid w:val="00704B9D"/>
    <w:rsid w:val="00706F35"/>
    <w:rsid w:val="00716574"/>
    <w:rsid w:val="00753726"/>
    <w:rsid w:val="0076006E"/>
    <w:rsid w:val="007B72D9"/>
    <w:rsid w:val="007E0871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962F87"/>
    <w:rsid w:val="009676A6"/>
    <w:rsid w:val="00974595"/>
    <w:rsid w:val="00975AFB"/>
    <w:rsid w:val="00997E9D"/>
    <w:rsid w:val="009B1833"/>
    <w:rsid w:val="009C140D"/>
    <w:rsid w:val="009D421E"/>
    <w:rsid w:val="00A00DD9"/>
    <w:rsid w:val="00A06055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B2243E"/>
    <w:rsid w:val="00B41F39"/>
    <w:rsid w:val="00B45E7E"/>
    <w:rsid w:val="00B50F09"/>
    <w:rsid w:val="00B53CFF"/>
    <w:rsid w:val="00B64288"/>
    <w:rsid w:val="00B81840"/>
    <w:rsid w:val="00B90F0B"/>
    <w:rsid w:val="00BA0A1B"/>
    <w:rsid w:val="00BA1093"/>
    <w:rsid w:val="00BE6BB4"/>
    <w:rsid w:val="00BF0EB4"/>
    <w:rsid w:val="00C07A4C"/>
    <w:rsid w:val="00C13075"/>
    <w:rsid w:val="00C32343"/>
    <w:rsid w:val="00C3796F"/>
    <w:rsid w:val="00C703C6"/>
    <w:rsid w:val="00C87195"/>
    <w:rsid w:val="00CA783F"/>
    <w:rsid w:val="00CC7B6C"/>
    <w:rsid w:val="00CC7F8F"/>
    <w:rsid w:val="00CD18AC"/>
    <w:rsid w:val="00CD2C4D"/>
    <w:rsid w:val="00CF327E"/>
    <w:rsid w:val="00D2118E"/>
    <w:rsid w:val="00D30423"/>
    <w:rsid w:val="00D349C9"/>
    <w:rsid w:val="00D44C17"/>
    <w:rsid w:val="00D57C78"/>
    <w:rsid w:val="00D64D92"/>
    <w:rsid w:val="00D67240"/>
    <w:rsid w:val="00D70CC6"/>
    <w:rsid w:val="00DB5573"/>
    <w:rsid w:val="00DF2585"/>
    <w:rsid w:val="00E55D7F"/>
    <w:rsid w:val="00E61FE3"/>
    <w:rsid w:val="00E744EE"/>
    <w:rsid w:val="00E80702"/>
    <w:rsid w:val="00E82429"/>
    <w:rsid w:val="00EB6B2C"/>
    <w:rsid w:val="00ED0607"/>
    <w:rsid w:val="00EF138B"/>
    <w:rsid w:val="00F23837"/>
    <w:rsid w:val="00F3411E"/>
    <w:rsid w:val="00F660CD"/>
    <w:rsid w:val="00FB3188"/>
    <w:rsid w:val="00FB44ED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character" w:customStyle="1" w:styleId="Nessuno">
    <w:name w:val="Nessuno"/>
    <w:rsid w:val="00FB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16E94-F5E0-4FEB-84A7-E63496D83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0</TotalTime>
  <Pages>3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788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Doriana Marino</cp:lastModifiedBy>
  <cp:revision>2</cp:revision>
  <cp:lastPrinted>2024-04-09T14:15:00Z</cp:lastPrinted>
  <dcterms:created xsi:type="dcterms:W3CDTF">2026-01-13T07:25:00Z</dcterms:created>
  <dcterms:modified xsi:type="dcterms:W3CDTF">2026-01-13T07:25:00Z</dcterms:modified>
</cp:coreProperties>
</file>