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EB5FD" w14:textId="77777777" w:rsidR="00300A77" w:rsidRDefault="00F64F04">
      <w:pPr>
        <w:tabs>
          <w:tab w:val="left" w:pos="708"/>
          <w:tab w:val="center" w:pos="4819"/>
          <w:tab w:val="right" w:pos="9638"/>
        </w:tabs>
      </w:pPr>
      <w:r>
        <w:tab/>
      </w:r>
      <w:r>
        <w:tab/>
      </w:r>
      <w:r>
        <w:tab/>
        <w:t>Offerta economica</w:t>
      </w:r>
    </w:p>
    <w:p w14:paraId="2A0886EC" w14:textId="77777777" w:rsidR="00300A77" w:rsidRDefault="00F64F04">
      <w:pPr>
        <w:tabs>
          <w:tab w:val="left" w:pos="708"/>
          <w:tab w:val="center" w:pos="4819"/>
          <w:tab w:val="right" w:pos="9638"/>
        </w:tabs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42CE7AC" w14:textId="77777777" w:rsidR="00300A77" w:rsidRDefault="00300A77">
      <w:pPr>
        <w:jc w:val="right"/>
        <w:rPr>
          <w:b/>
        </w:rPr>
      </w:pPr>
    </w:p>
    <w:p w14:paraId="69C08673" w14:textId="77777777" w:rsidR="00300A77" w:rsidRPr="00884A22" w:rsidRDefault="00300A77">
      <w:pPr>
        <w:jc w:val="right"/>
        <w:rPr>
          <w:b/>
          <w:sz w:val="24"/>
          <w:szCs w:val="24"/>
        </w:rPr>
      </w:pPr>
    </w:p>
    <w:p w14:paraId="19F2E93C" w14:textId="77777777" w:rsidR="00300A77" w:rsidRPr="00884A22" w:rsidRDefault="00F64F04">
      <w:pPr>
        <w:ind w:left="5672" w:firstLine="709"/>
        <w:jc w:val="center"/>
        <w:rPr>
          <w:b/>
          <w:sz w:val="24"/>
          <w:szCs w:val="24"/>
        </w:rPr>
      </w:pPr>
      <w:bookmarkStart w:id="0" w:name="_Hlk2171153"/>
      <w:r w:rsidRPr="00884A22">
        <w:rPr>
          <w:b/>
          <w:sz w:val="24"/>
          <w:szCs w:val="24"/>
        </w:rPr>
        <w:t>AL COMUNE DI PALERMO</w:t>
      </w:r>
    </w:p>
    <w:p w14:paraId="16EA5527" w14:textId="21D68619" w:rsidR="00300A77" w:rsidRPr="00884A22" w:rsidRDefault="00300A77" w:rsidP="00884A22">
      <w:pPr>
        <w:ind w:left="6521"/>
        <w:rPr>
          <w:sz w:val="24"/>
          <w:szCs w:val="24"/>
        </w:rPr>
      </w:pPr>
    </w:p>
    <w:p w14:paraId="36D16F0B" w14:textId="77777777" w:rsidR="00300A77" w:rsidRDefault="00300A77">
      <w:pPr>
        <w:jc w:val="right"/>
        <w:rPr>
          <w:b/>
        </w:rPr>
      </w:pPr>
    </w:p>
    <w:p w14:paraId="1B9DC37A" w14:textId="77777777" w:rsidR="00300A77" w:rsidRDefault="00300A77"/>
    <w:p w14:paraId="0E60E7EE" w14:textId="77777777" w:rsidR="00300A77" w:rsidRDefault="00F64F04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AF0C34C" wp14:editId="4617D49D">
                <wp:simplePos x="0" y="0"/>
                <wp:positionH relativeFrom="column">
                  <wp:posOffset>737235</wp:posOffset>
                </wp:positionH>
                <wp:positionV relativeFrom="paragraph">
                  <wp:posOffset>6349</wp:posOffset>
                </wp:positionV>
                <wp:extent cx="5353050" cy="1724025"/>
                <wp:effectExtent l="0" t="0" r="19050" b="28575"/>
                <wp:wrapNone/>
                <wp:docPr id="132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793E3E" w14:textId="7E28A847" w:rsidR="000952F2" w:rsidRPr="00D54E81" w:rsidRDefault="000952F2" w:rsidP="000952F2">
                            <w:pPr>
                              <w:pStyle w:val="Corpotesto"/>
                              <w:rPr>
                                <w:rFonts w:ascii="Times New Roman" w:eastAsia="Cambria" w:hAnsi="Times New Roman"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bookmarkStart w:id="1" w:name="_Hlk198106610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Procedura aperta, con inversione procedimentale, ai sensi degli artt. 71 e 107 comma 3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D.lgs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36/2023, per l’affidamento del servizio di architettura e </w:t>
                            </w:r>
                            <w:proofErr w:type="gramStart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ingegneria </w:t>
                            </w:r>
                            <w:r>
                              <w:t xml:space="preserve"> DI</w:t>
                            </w:r>
                            <w:proofErr w:type="gramEnd"/>
                            <w:r>
                              <w:t xml:space="preserve"> VERIFICA DEL PROGETTO DEFINITIVO E DEL PROGETTO ESECUTIVO</w:t>
                            </w:r>
                            <w:r w:rsidRPr="00D54E81">
                              <w:rPr>
                                <w:rFonts w:ascii="Times New Roman" w:hAnsi="Times New Roman"/>
                                <w:color w:val="FF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di importo superiore alla soglia di rilevanza europea ai sensi dell’art. 14 del d. lgs. 36/2023 con il criterio </w:t>
                            </w:r>
                            <w:bookmarkStart w:id="2" w:name="_Hlk213925035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dell’offerta economicamente più vantaggiosa sulla base del miglior rapporto qualità/prezzo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relativ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o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all’ intervento denominato </w:t>
                            </w:r>
                            <w:bookmarkEnd w:id="1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“</w:t>
                            </w:r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  <w:szCs w:val="22"/>
                              </w:rPr>
                              <w:t>Costruzione Polo scolastico onnicomprensivo innovativo Area Nord (viale Venere) con la realizzazione di Poli Educativi Territoriali Permanenti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. CUP D77B16000380001</w:t>
                            </w:r>
                            <w:r w:rsidRPr="00CF4537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pacing w:val="-5"/>
                                <w:sz w:val="22"/>
                                <w:szCs w:val="22"/>
                                <w:highlight w:val="yellow"/>
                              </w:rPr>
                              <w:t>-</w:t>
                            </w:r>
                            <w:r w:rsidRPr="00CF4537">
                              <w:rPr>
                                <w:rFonts w:ascii="Times New Roman" w:eastAsia="Cambria" w:hAnsi="Times New Roman"/>
                                <w:bCs/>
                                <w:i/>
                                <w:iCs/>
                                <w:color w:val="auto"/>
                                <w:spacing w:val="-5"/>
                                <w:sz w:val="22"/>
                                <w:szCs w:val="22"/>
                                <w:highlight w:val="yellow"/>
                              </w:rPr>
                              <w:t xml:space="preserve"> </w:t>
                            </w:r>
                            <w:r w:rsidRPr="00CF4537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 xml:space="preserve">CIG: </w:t>
                            </w:r>
                            <w:r w:rsidR="00CF4537" w:rsidRPr="00CF4537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BAAD6</w:t>
                            </w:r>
                            <w:proofErr w:type="gramStart"/>
                            <w:r w:rsidR="00CF4537" w:rsidRPr="00CF4537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BDDDD.</w:t>
                            </w:r>
                            <w:r w:rsidRPr="00CF4537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>_</w:t>
                            </w:r>
                            <w:proofErr w:type="gramEnd"/>
                            <w:r w:rsidRPr="00CF4537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>_____</w:t>
                            </w:r>
                            <w:r w:rsidRPr="00CF4537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-  </w:t>
                            </w:r>
                          </w:p>
                          <w:bookmarkEnd w:id="2"/>
                          <w:p w14:paraId="0B55831B" w14:textId="77777777" w:rsidR="000952F2" w:rsidRPr="00D54E81" w:rsidRDefault="000952F2" w:rsidP="000952F2">
                            <w:pPr>
                              <w:pStyle w:val="Corpotesto"/>
                              <w:rPr>
                                <w:rFonts w:ascii="Times New Roman" w:hAnsi="Times New Roman"/>
                                <w:b/>
                                <w:color w:val="FF0000"/>
                                <w:w w:val="105"/>
                                <w:sz w:val="22"/>
                                <w:szCs w:val="22"/>
                              </w:rPr>
                            </w:pPr>
                          </w:p>
                          <w:p w14:paraId="756224B1" w14:textId="3DE323B5" w:rsidR="00300A77" w:rsidRDefault="00300A77" w:rsidP="00884A22">
                            <w:pPr>
                              <w:spacing w:line="360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0C34C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58.05pt;margin-top:.5pt;width:421.5pt;height:135.7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" strokeweight=".26467mm">
                <v:textbox>
                  <w:txbxContent>
                    <w:p w14:paraId="09793E3E" w14:textId="7E28A847" w:rsidR="000952F2" w:rsidRPr="00D54E81" w:rsidRDefault="000952F2" w:rsidP="000952F2">
                      <w:pPr>
                        <w:pStyle w:val="Corpotesto"/>
                        <w:rPr>
                          <w:rFonts w:ascii="Times New Roman" w:eastAsia="Cambria" w:hAnsi="Times New Roman"/>
                          <w:bCs/>
                          <w:color w:val="FF0000"/>
                          <w:sz w:val="22"/>
                          <w:szCs w:val="22"/>
                        </w:rPr>
                      </w:pPr>
                      <w:bookmarkStart w:id="3" w:name="_Hlk198106610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Procedura aperta, con inversione procedimentale, ai sensi degli artt. 71 e 107 comma 3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D.lgs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36/2023, per l’affidamento del servizio di architettura e </w:t>
                      </w:r>
                      <w:proofErr w:type="gramStart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ingegneria </w:t>
                      </w:r>
                      <w:r>
                        <w:t xml:space="preserve"> DI</w:t>
                      </w:r>
                      <w:proofErr w:type="gramEnd"/>
                      <w:r>
                        <w:t xml:space="preserve"> VERIFICA DEL PROGETTO DEFINITIVO E DEL PROGETTO ESECUTIVO</w:t>
                      </w:r>
                      <w:r w:rsidRPr="00D54E81">
                        <w:rPr>
                          <w:rFonts w:ascii="Times New Roman" w:hAnsi="Times New Roman"/>
                          <w:color w:val="FF0000"/>
                          <w:sz w:val="22"/>
                          <w:szCs w:val="22"/>
                        </w:rPr>
                        <w:t xml:space="preserve">, 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di importo superiore alla soglia di rilevanza europea ai sensi dell’art. 14 del d. lgs. 36/2023 con il criterio </w:t>
                      </w:r>
                      <w:bookmarkStart w:id="4" w:name="_Hlk213925035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dell’offerta economicamente più vantaggiosa sulla base del miglior rapporto qualità/prezzo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,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>relativ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o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all’ intervento denominato </w:t>
                      </w:r>
                      <w:bookmarkEnd w:id="3"/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“</w:t>
                      </w:r>
                      <w:r w:rsidRPr="001D44C3">
                        <w:rPr>
                          <w:rFonts w:ascii="Times New Roman" w:hAnsi="Times New Roman"/>
                          <w:i/>
                          <w:sz w:val="22"/>
                          <w:szCs w:val="22"/>
                        </w:rPr>
                        <w:t>Costruzione Polo scolastico onnicomprensivo innovativo Area Nord (viale Venere) con la realizzazione di Poli Educativi Territoriali Permanenti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>. CUP D77B16000380001</w:t>
                      </w:r>
                      <w:r w:rsidRPr="00CF4537">
                        <w:rPr>
                          <w:rFonts w:ascii="Times New Roman" w:eastAsia="Cambria" w:hAnsi="Times New Roman"/>
                          <w:bCs/>
                          <w:color w:val="auto"/>
                          <w:spacing w:val="-5"/>
                          <w:sz w:val="22"/>
                          <w:szCs w:val="22"/>
                          <w:highlight w:val="yellow"/>
                        </w:rPr>
                        <w:t>-</w:t>
                      </w:r>
                      <w:r w:rsidRPr="00CF4537">
                        <w:rPr>
                          <w:rFonts w:ascii="Times New Roman" w:eastAsia="Cambria" w:hAnsi="Times New Roman"/>
                          <w:bCs/>
                          <w:i/>
                          <w:iCs/>
                          <w:color w:val="auto"/>
                          <w:spacing w:val="-5"/>
                          <w:sz w:val="22"/>
                          <w:szCs w:val="22"/>
                          <w:highlight w:val="yellow"/>
                        </w:rPr>
                        <w:t xml:space="preserve"> </w:t>
                      </w:r>
                      <w:r w:rsidRPr="00CF4537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 xml:space="preserve">CIG: </w:t>
                      </w:r>
                      <w:r w:rsidR="00CF4537" w:rsidRPr="00CF4537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BAAD6</w:t>
                      </w:r>
                      <w:proofErr w:type="gramStart"/>
                      <w:r w:rsidR="00CF4537" w:rsidRPr="00CF4537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BDDDD.</w:t>
                      </w:r>
                      <w:r w:rsidRPr="00CF4537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>_</w:t>
                      </w:r>
                      <w:proofErr w:type="gramEnd"/>
                      <w:r w:rsidRPr="00CF4537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>_____</w:t>
                      </w:r>
                      <w:r w:rsidRPr="00CF4537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 -  </w:t>
                      </w:r>
                    </w:p>
                    <w:bookmarkEnd w:id="4"/>
                    <w:p w14:paraId="0B55831B" w14:textId="77777777" w:rsidR="000952F2" w:rsidRPr="00D54E81" w:rsidRDefault="000952F2" w:rsidP="000952F2">
                      <w:pPr>
                        <w:pStyle w:val="Corpotesto"/>
                        <w:rPr>
                          <w:rFonts w:ascii="Times New Roman" w:hAnsi="Times New Roman"/>
                          <w:b/>
                          <w:color w:val="FF0000"/>
                          <w:w w:val="105"/>
                          <w:sz w:val="22"/>
                          <w:szCs w:val="22"/>
                        </w:rPr>
                      </w:pPr>
                    </w:p>
                    <w:p w14:paraId="756224B1" w14:textId="3DE323B5" w:rsidR="00300A77" w:rsidRDefault="00300A77" w:rsidP="00884A22">
                      <w:pPr>
                        <w:spacing w:line="360" w:lineRule="auto"/>
                        <w:jc w:val="both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OGGETTO: </w:t>
      </w:r>
    </w:p>
    <w:p w14:paraId="36AE4950" w14:textId="77777777" w:rsidR="00300A77" w:rsidRDefault="00300A77"/>
    <w:p w14:paraId="573F5036" w14:textId="77777777" w:rsidR="00300A77" w:rsidRDefault="00300A77"/>
    <w:p w14:paraId="32F512C4" w14:textId="77777777" w:rsidR="00300A77" w:rsidRDefault="00300A77">
      <w:pPr>
        <w:tabs>
          <w:tab w:val="left" w:pos="5400"/>
        </w:tabs>
        <w:ind w:firstLine="708"/>
        <w:rPr>
          <w:b/>
        </w:rPr>
      </w:pPr>
    </w:p>
    <w:bookmarkEnd w:id="0"/>
    <w:p w14:paraId="7EDDB94C" w14:textId="77777777" w:rsidR="00300A77" w:rsidRDefault="00300A77">
      <w:pPr>
        <w:tabs>
          <w:tab w:val="left" w:pos="5400"/>
        </w:tabs>
        <w:rPr>
          <w:b/>
        </w:rPr>
      </w:pPr>
    </w:p>
    <w:p w14:paraId="1B1A9F7C" w14:textId="77777777" w:rsidR="00300A77" w:rsidRDefault="00300A77"/>
    <w:p w14:paraId="5F4C1BE3" w14:textId="77777777" w:rsidR="00285C82" w:rsidRDefault="00285C82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0A55B4FC" w14:textId="77777777" w:rsidR="00884A22" w:rsidRDefault="00884A22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527B5138" w14:textId="77777777" w:rsidR="0020220E" w:rsidRDefault="0020220E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56591945" w14:textId="77777777" w:rsidR="0020220E" w:rsidRPr="0020220E" w:rsidRDefault="0020220E" w:rsidP="0020220E">
      <w:pPr>
        <w:pStyle w:val="Titolo1"/>
        <w:spacing w:before="138"/>
        <w:ind w:right="-1"/>
        <w:jc w:val="center"/>
        <w:rPr>
          <w:rFonts w:ascii="Times New Roman" w:hAnsi="Times New Roman"/>
          <w:i/>
          <w:sz w:val="24"/>
          <w:szCs w:val="24"/>
        </w:rPr>
      </w:pPr>
      <w:r w:rsidRPr="0020220E">
        <w:rPr>
          <w:rFonts w:ascii="Times New Roman" w:hAnsi="Times New Roman"/>
          <w:i/>
          <w:sz w:val="24"/>
          <w:szCs w:val="24"/>
        </w:rPr>
        <w:t xml:space="preserve">Criterio dell'offerta economicamente più vantaggiosa individuata sulla base del miglior rapporto qualità/prezzo ai sensi dell’art. 108 co. 2 Lett. </w:t>
      </w:r>
      <w:proofErr w:type="gramStart"/>
      <w:r w:rsidRPr="0020220E">
        <w:rPr>
          <w:rFonts w:ascii="Times New Roman" w:hAnsi="Times New Roman"/>
          <w:i/>
          <w:sz w:val="24"/>
          <w:szCs w:val="24"/>
        </w:rPr>
        <w:t>b  del</w:t>
      </w:r>
      <w:proofErr w:type="gramEnd"/>
      <w:r w:rsidRPr="0020220E">
        <w:rPr>
          <w:rFonts w:ascii="Times New Roman" w:hAnsi="Times New Roman"/>
          <w:i/>
          <w:sz w:val="24"/>
          <w:szCs w:val="24"/>
        </w:rPr>
        <w:t xml:space="preserve"> D. Lgs. 2023 n.36</w:t>
      </w:r>
    </w:p>
    <w:p w14:paraId="25DA7B52" w14:textId="27396107" w:rsidR="00285C82" w:rsidRDefault="00285C82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LOTTO N. </w:t>
      </w:r>
    </w:p>
    <w:p w14:paraId="78B29D94" w14:textId="77777777" w:rsidR="00285C82" w:rsidRDefault="00285C82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676509B9" w14:textId="4BA9E3B1" w:rsidR="00300A77" w:rsidRDefault="00F64F04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IMPORTO COMPLESSIVO: </w:t>
      </w:r>
      <w:r w:rsidR="00884A22">
        <w:rPr>
          <w:rFonts w:ascii="Times New Roman" w:hAnsi="Times New Roman"/>
        </w:rPr>
        <w:t>€</w:t>
      </w:r>
    </w:p>
    <w:p w14:paraId="2A32E875" w14:textId="77777777" w:rsidR="00300A77" w:rsidRDefault="00300A77">
      <w:pPr>
        <w:keepNext/>
        <w:spacing w:line="364" w:lineRule="exact"/>
        <w:ind w:right="-1014"/>
        <w:rPr>
          <w:b/>
        </w:rPr>
      </w:pPr>
    </w:p>
    <w:p w14:paraId="7E0C99B5" w14:textId="77777777" w:rsidR="00300A77" w:rsidRDefault="00300A77">
      <w:pPr>
        <w:tabs>
          <w:tab w:val="left" w:pos="5400"/>
        </w:tabs>
        <w:ind w:firstLine="708"/>
        <w:rPr>
          <w:b/>
        </w:rPr>
      </w:pPr>
    </w:p>
    <w:p w14:paraId="4471A05A" w14:textId="77777777" w:rsidR="00300A77" w:rsidRDefault="00F64F04"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C541B7A" wp14:editId="71AF13B3">
                <wp:simplePos x="0" y="0"/>
                <wp:positionH relativeFrom="column">
                  <wp:posOffset>3571874</wp:posOffset>
                </wp:positionH>
                <wp:positionV relativeFrom="paragraph">
                  <wp:posOffset>48262</wp:posOffset>
                </wp:positionV>
                <wp:extent cx="1143000" cy="249558"/>
                <wp:effectExtent l="0" t="0" r="12700" b="17142"/>
                <wp:wrapNone/>
                <wp:docPr id="133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49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E24E86" w14:textId="77777777" w:rsidR="00300A77" w:rsidRDefault="00F64F04">
                            <w:pPr>
                              <w:ind w:left="-360"/>
                            </w:pPr>
                            <w:r>
                              <w:t xml:space="preserve">€.  € 0,00 </w:t>
                            </w:r>
                            <w:proofErr w:type="gramStart"/>
                            <w:r>
                              <w:t>18.622,1620.111</w:t>
                            </w:r>
                            <w:proofErr w:type="gramEnd"/>
                            <w:r>
                              <w:t>,93</w:t>
                            </w:r>
                          </w:p>
                          <w:p w14:paraId="71EB3C80" w14:textId="77777777" w:rsidR="00300A77" w:rsidRDefault="00F64F04">
                            <w:pPr>
                              <w:ind w:left="-360"/>
                            </w:pPr>
                            <w:r>
                              <w:t>22.</w:t>
                            </w:r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>2.230.000,</w:t>
                            </w:r>
                            <w:proofErr w:type="gramStart"/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>00  2.230.000</w:t>
                            </w:r>
                            <w:proofErr w:type="gramEnd"/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>,</w:t>
                            </w:r>
                            <w:proofErr w:type="gramStart"/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>00  2.230.000</w:t>
                            </w:r>
                            <w:proofErr w:type="gramEnd"/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 xml:space="preserve">,00 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41B7A" id="Text Box 14" o:spid="_x0000_s1027" type="#_x0000_t202" style="position:absolute;margin-left:281.25pt;margin-top:3.8pt;width:90pt;height:19.65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" strokeweight=".26467mm">
                <v:textbox>
                  <w:txbxContent>
                    <w:p w14:paraId="51E24E86" w14:textId="77777777" w:rsidR="00300A77" w:rsidRDefault="00F64F04">
                      <w:pPr>
                        <w:ind w:left="-360"/>
                      </w:pPr>
                      <w:r>
                        <w:t xml:space="preserve">€.  € 0,00 </w:t>
                      </w:r>
                      <w:proofErr w:type="gramStart"/>
                      <w:r>
                        <w:t>18.622,1620.111</w:t>
                      </w:r>
                      <w:proofErr w:type="gramEnd"/>
                      <w:r>
                        <w:t>,93</w:t>
                      </w:r>
                    </w:p>
                    <w:p w14:paraId="71EB3C80" w14:textId="77777777" w:rsidR="00300A77" w:rsidRDefault="00F64F04">
                      <w:pPr>
                        <w:ind w:left="-360"/>
                      </w:pPr>
                      <w:r>
                        <w:t>22.</w:t>
                      </w:r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>2.230.000,</w:t>
                      </w:r>
                      <w:proofErr w:type="gramStart"/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>00  2.230.000</w:t>
                      </w:r>
                      <w:proofErr w:type="gramEnd"/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>,</w:t>
                      </w:r>
                      <w:proofErr w:type="gramStart"/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>00  2.230.000</w:t>
                      </w:r>
                      <w:proofErr w:type="gramEnd"/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 xml:space="preserve">,00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IMPORTO NON SOGGETTO A RIBASSO </w:t>
      </w:r>
    </w:p>
    <w:p w14:paraId="5621703D" w14:textId="77777777" w:rsidR="00300A77" w:rsidRDefault="00F64F04">
      <w:r>
        <w:rPr>
          <w:b/>
          <w:sz w:val="22"/>
          <w:szCs w:val="22"/>
        </w:rPr>
        <w:tab/>
      </w:r>
      <w:r>
        <w:t xml:space="preserve">  </w:t>
      </w:r>
    </w:p>
    <w:p w14:paraId="45F359B2" w14:textId="77777777" w:rsidR="00300A77" w:rsidRDefault="00300A77">
      <w:pPr>
        <w:rPr>
          <w:b/>
          <w:sz w:val="22"/>
          <w:szCs w:val="22"/>
        </w:rPr>
      </w:pPr>
    </w:p>
    <w:p w14:paraId="23C4DEA7" w14:textId="77777777" w:rsidR="00300A77" w:rsidRDefault="00F64F04"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5C3A46BF" wp14:editId="42B8EF2B">
                <wp:simplePos x="0" y="0"/>
                <wp:positionH relativeFrom="column">
                  <wp:posOffset>3608066</wp:posOffset>
                </wp:positionH>
                <wp:positionV relativeFrom="paragraph">
                  <wp:posOffset>136529</wp:posOffset>
                </wp:positionV>
                <wp:extent cx="1158243" cy="299722"/>
                <wp:effectExtent l="0" t="0" r="10157" b="17778"/>
                <wp:wrapNone/>
                <wp:docPr id="135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3" cy="299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706959" w14:textId="77777777" w:rsidR="00300A77" w:rsidRDefault="00F64F04">
                            <w:pPr>
                              <w:ind w:left="-540"/>
                            </w:pPr>
                            <w:r>
                              <w:t xml:space="preserve">  €.    € 0,00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A46BF" id="Text Box 12" o:spid="_x0000_s1028" type="#_x0000_t202" style="position:absolute;margin-left:284.1pt;margin-top:10.75pt;width:91.2pt;height:23.6pt;z-index:25171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" strokeweight=".26467mm">
                <v:textbox>
                  <w:txbxContent>
                    <w:p w14:paraId="32706959" w14:textId="77777777" w:rsidR="00300A77" w:rsidRDefault="00F64F04">
                      <w:pPr>
                        <w:ind w:left="-540"/>
                      </w:pPr>
                      <w:r>
                        <w:t xml:space="preserve">  €.    € 0,00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2"/>
          <w:szCs w:val="22"/>
        </w:rPr>
        <w:t xml:space="preserve">          </w:t>
      </w:r>
      <w:r>
        <w:rPr>
          <w:b/>
          <w:color w:val="FF0000"/>
          <w:sz w:val="22"/>
          <w:szCs w:val="22"/>
        </w:rPr>
        <w:t xml:space="preserve"> </w:t>
      </w:r>
    </w:p>
    <w:p w14:paraId="529E701A" w14:textId="77777777" w:rsidR="00300A77" w:rsidRDefault="00F64F04">
      <w:pPr>
        <w:tabs>
          <w:tab w:val="left" w:pos="5400"/>
        </w:tabs>
        <w:spacing w:before="60"/>
      </w:pPr>
      <w:r>
        <w:rPr>
          <w:b/>
        </w:rPr>
        <w:t xml:space="preserve">IMPORTO ONERI DELLA SICUREZZA </w:t>
      </w:r>
      <w:r>
        <w:rPr>
          <w:b/>
        </w:rPr>
        <w:tab/>
      </w:r>
      <w:r>
        <w:rPr>
          <w:b/>
          <w:shd w:val="clear" w:color="auto" w:fill="FFFF00"/>
        </w:rPr>
        <w:t xml:space="preserve">   </w:t>
      </w:r>
      <w:r>
        <w:rPr>
          <w:b/>
        </w:rPr>
        <w:t xml:space="preserve"> </w:t>
      </w:r>
    </w:p>
    <w:p w14:paraId="233F8192" w14:textId="77777777" w:rsidR="00300A77" w:rsidRDefault="00F64F04">
      <w:pPr>
        <w:tabs>
          <w:tab w:val="left" w:pos="5400"/>
        </w:tabs>
        <w:spacing w:before="60"/>
        <w:ind w:left="1321" w:hanging="601"/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  <w:shd w:val="clear" w:color="auto" w:fill="FFFF00"/>
        </w:rPr>
        <w:t xml:space="preserve">   </w:t>
      </w:r>
      <w:r>
        <w:rPr>
          <w:b/>
          <w:sz w:val="22"/>
          <w:szCs w:val="22"/>
        </w:rPr>
        <w:t xml:space="preserve"> </w:t>
      </w:r>
    </w:p>
    <w:p w14:paraId="565A75A3" w14:textId="77777777" w:rsidR="00300A77" w:rsidRDefault="00300A77">
      <w:pPr>
        <w:rPr>
          <w:b/>
        </w:rPr>
      </w:pPr>
    </w:p>
    <w:p w14:paraId="675FBF83" w14:textId="77777777" w:rsidR="00300A77" w:rsidRDefault="00300A77">
      <w:pPr>
        <w:spacing w:line="240" w:lineRule="exact"/>
        <w:rPr>
          <w:b/>
        </w:rPr>
      </w:pPr>
    </w:p>
    <w:p w14:paraId="5F42E180" w14:textId="77777777" w:rsidR="00300A77" w:rsidRDefault="00F64F04">
      <w:pPr>
        <w:spacing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4BBC2009" wp14:editId="0B25C3D4">
                <wp:simplePos x="0" y="0"/>
                <wp:positionH relativeFrom="column">
                  <wp:posOffset>1028700</wp:posOffset>
                </wp:positionH>
                <wp:positionV relativeFrom="paragraph">
                  <wp:posOffset>152403</wp:posOffset>
                </wp:positionV>
                <wp:extent cx="5142869" cy="228600"/>
                <wp:effectExtent l="0" t="0" r="13331" b="12700"/>
                <wp:wrapNone/>
                <wp:docPr id="136" name="Casella di test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2869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BAD373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C2009" id="Casella di testo 43" o:spid="_x0000_s1029" type="#_x0000_t202" style="position:absolute;margin-left:81pt;margin-top:12pt;width:404.95pt;height:18p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" strokeweight=".26467mm">
                <v:textbox>
                  <w:txbxContent>
                    <w:p w14:paraId="44BAD373" w14:textId="77777777" w:rsidR="00300A77" w:rsidRDefault="00300A77"/>
                  </w:txbxContent>
                </v:textbox>
              </v:shape>
            </w:pict>
          </mc:Fallback>
        </mc:AlternateContent>
      </w:r>
    </w:p>
    <w:p w14:paraId="23D1CE55" w14:textId="77777777" w:rsidR="00300A77" w:rsidRDefault="00F64F04">
      <w:r>
        <w:t xml:space="preserve">Il sottoscritto </w:t>
      </w:r>
    </w:p>
    <w:p w14:paraId="42E55CC2" w14:textId="77777777" w:rsidR="00300A77" w:rsidRDefault="00300A77"/>
    <w:p w14:paraId="74245C0F" w14:textId="77777777" w:rsidR="00300A77" w:rsidRDefault="00F64F04"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42D6453A" wp14:editId="312A982A">
                <wp:simplePos x="0" y="0"/>
                <wp:positionH relativeFrom="column">
                  <wp:posOffset>523878</wp:posOffset>
                </wp:positionH>
                <wp:positionV relativeFrom="paragraph">
                  <wp:posOffset>160020</wp:posOffset>
                </wp:positionV>
                <wp:extent cx="2971800" cy="228600"/>
                <wp:effectExtent l="0" t="0" r="12700" b="12700"/>
                <wp:wrapNone/>
                <wp:docPr id="137" name="Casella di tes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55F7AC" w14:textId="77777777" w:rsidR="00300A77" w:rsidRDefault="00300A77"/>
                          <w:p w14:paraId="600B5687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6453A" id="Casella di testo 42" o:spid="_x0000_s1030" type="#_x0000_t202" style="position:absolute;margin-left:41.25pt;margin-top:12.6pt;width:234pt;height:18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" strokeweight=".26467mm">
                <v:textbox>
                  <w:txbxContent>
                    <w:p w14:paraId="3F55F7AC" w14:textId="77777777" w:rsidR="00300A77" w:rsidRDefault="00300A77"/>
                    <w:p w14:paraId="600B5687" w14:textId="77777777" w:rsidR="00300A77" w:rsidRDefault="00300A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4A1C51C8" wp14:editId="3B7A4D48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0" t="0" r="12700" b="12700"/>
                <wp:wrapNone/>
                <wp:docPr id="138" name="Casella di tes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7E0F0A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C51C8" id="Casella di testo 41" o:spid="_x0000_s1031" type="#_x0000_t202" style="position:absolute;margin-left:315pt;margin-top:12.6pt;width:36pt;height:18p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" strokeweight=".26467mm">
                <v:textbox>
                  <w:txbxContent>
                    <w:p w14:paraId="517E0F0A" w14:textId="77777777" w:rsidR="00300A77" w:rsidRDefault="00300A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5DF3A503" wp14:editId="670E4678">
                <wp:simplePos x="0" y="0"/>
                <wp:positionH relativeFrom="column">
                  <wp:posOffset>4914900</wp:posOffset>
                </wp:positionH>
                <wp:positionV relativeFrom="paragraph">
                  <wp:posOffset>160020</wp:posOffset>
                </wp:positionV>
                <wp:extent cx="1257300" cy="228600"/>
                <wp:effectExtent l="0" t="0" r="12700" b="12700"/>
                <wp:wrapNone/>
                <wp:docPr id="139" name="Casella di tes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026AD8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3A503" id="Casella di testo 40" o:spid="_x0000_s1032" type="#_x0000_t202" style="position:absolute;margin-left:387pt;margin-top:12.6pt;width:99pt;height:18pt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" strokeweight=".26467mm">
                <v:textbox>
                  <w:txbxContent>
                    <w:p w14:paraId="4F026AD8" w14:textId="77777777" w:rsidR="00300A77" w:rsidRDefault="00300A77"/>
                  </w:txbxContent>
                </v:textbox>
              </v:shape>
            </w:pict>
          </mc:Fallback>
        </mc:AlternateContent>
      </w:r>
    </w:p>
    <w:p w14:paraId="31ECA6A2" w14:textId="77777777" w:rsidR="00300A77" w:rsidRDefault="00F64F04">
      <w:pPr>
        <w:tabs>
          <w:tab w:val="left" w:pos="5580"/>
          <w:tab w:val="left" w:pos="7380"/>
        </w:tabs>
      </w:pPr>
      <w:r>
        <w:t>Nato a</w:t>
      </w:r>
      <w:r>
        <w:tab/>
        <w:t>Prov.</w:t>
      </w:r>
      <w:r>
        <w:tab/>
        <w:t>il</w:t>
      </w:r>
    </w:p>
    <w:p w14:paraId="5EC16001" w14:textId="77777777" w:rsidR="00300A77" w:rsidRDefault="00300A77"/>
    <w:p w14:paraId="3B8CE752" w14:textId="77777777" w:rsidR="00300A77" w:rsidRDefault="00300A77"/>
    <w:p w14:paraId="27931047" w14:textId="77777777" w:rsidR="00300A77" w:rsidRDefault="00F64F04"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9B25664" wp14:editId="39A90A47">
                <wp:simplePos x="0" y="0"/>
                <wp:positionH relativeFrom="column">
                  <wp:posOffset>1028700</wp:posOffset>
                </wp:positionH>
                <wp:positionV relativeFrom="paragraph">
                  <wp:posOffset>5084</wp:posOffset>
                </wp:positionV>
                <wp:extent cx="5142869" cy="254002"/>
                <wp:effectExtent l="0" t="0" r="13331" b="12698"/>
                <wp:wrapNone/>
                <wp:docPr id="140" name="Casella di test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2869" cy="2540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143957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B25664" id="Casella di testo 39" o:spid="_x0000_s1033" type="#_x0000_t202" style="position:absolute;margin-left:81pt;margin-top:.4pt;width:404.95pt;height:20pt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" strokeweight=".26467mm">
                <v:textbox>
                  <w:txbxContent>
                    <w:p w14:paraId="18143957" w14:textId="77777777" w:rsidR="00300A77" w:rsidRDefault="00300A77"/>
                  </w:txbxContent>
                </v:textbox>
              </v:shape>
            </w:pict>
          </mc:Fallback>
        </mc:AlternateContent>
      </w:r>
      <w:r>
        <w:t xml:space="preserve">In qualità di </w:t>
      </w:r>
    </w:p>
    <w:p w14:paraId="4FE44550" w14:textId="77777777" w:rsidR="00300A77" w:rsidRDefault="00F64F04">
      <w:r>
        <w:t xml:space="preserve">(carica sociale) </w:t>
      </w:r>
    </w:p>
    <w:p w14:paraId="0343FFE2" w14:textId="77777777" w:rsidR="00300A77" w:rsidRDefault="00300A77"/>
    <w:p w14:paraId="62BC3134" w14:textId="77777777" w:rsidR="00300A77" w:rsidRDefault="00F64F04"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24FC185E" wp14:editId="763F8811">
                <wp:simplePos x="0" y="0"/>
                <wp:positionH relativeFrom="column">
                  <wp:posOffset>1032513</wp:posOffset>
                </wp:positionH>
                <wp:positionV relativeFrom="paragraph">
                  <wp:posOffset>48262</wp:posOffset>
                </wp:positionV>
                <wp:extent cx="5142869" cy="254002"/>
                <wp:effectExtent l="0" t="0" r="13331" b="12698"/>
                <wp:wrapNone/>
                <wp:docPr id="141" name="Casella di tes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2869" cy="2540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2B18C4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C185E" id="Casella di testo 38" o:spid="_x0000_s1034" type="#_x0000_t202" style="position:absolute;margin-left:81.3pt;margin-top:3.8pt;width:404.95pt;height:20pt;z-index:2517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" strokeweight=".26467mm">
                <v:textbox>
                  <w:txbxContent>
                    <w:p w14:paraId="232B18C4" w14:textId="77777777" w:rsidR="00300A77" w:rsidRDefault="00300A77"/>
                  </w:txbxContent>
                </v:textbox>
              </v:shape>
            </w:pict>
          </mc:Fallback>
        </mc:AlternateContent>
      </w:r>
      <w:r>
        <w:t>dell’Operatore</w:t>
      </w:r>
    </w:p>
    <w:p w14:paraId="68B88942" w14:textId="77777777" w:rsidR="00300A77" w:rsidRDefault="00F64F04">
      <w:r>
        <w:t>economico</w:t>
      </w:r>
    </w:p>
    <w:p w14:paraId="0A769301" w14:textId="77777777" w:rsidR="00300A77" w:rsidRDefault="00300A77"/>
    <w:p w14:paraId="01F241AB" w14:textId="77777777" w:rsidR="00300A77" w:rsidRDefault="00F64F04"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7E53DDAC" wp14:editId="726C0618">
                <wp:simplePos x="0" y="0"/>
                <wp:positionH relativeFrom="column">
                  <wp:posOffset>5486400</wp:posOffset>
                </wp:positionH>
                <wp:positionV relativeFrom="paragraph">
                  <wp:posOffset>165735</wp:posOffset>
                </wp:positionV>
                <wp:extent cx="685800" cy="228600"/>
                <wp:effectExtent l="0" t="0" r="12700" b="12700"/>
                <wp:wrapNone/>
                <wp:docPr id="142" name="Casella di tes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D38B65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3DDAC" id="Casella di testo 37" o:spid="_x0000_s1035" type="#_x0000_t202" style="position:absolute;margin-left:6in;margin-top:13.05pt;width:54pt;height:18p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" strokeweight=".26467mm">
                <v:textbox>
                  <w:txbxContent>
                    <w:p w14:paraId="12D38B65" w14:textId="77777777" w:rsidR="00300A77" w:rsidRDefault="00300A77"/>
                  </w:txbxContent>
                </v:textbox>
              </v:shape>
            </w:pict>
          </mc:Fallback>
        </mc:AlternateContent>
      </w:r>
      <w:r>
        <w:tab/>
      </w:r>
    </w:p>
    <w:p w14:paraId="45CDE85B" w14:textId="77777777" w:rsidR="00300A77" w:rsidRDefault="00F64F04">
      <w:pPr>
        <w:tabs>
          <w:tab w:val="left" w:pos="7020"/>
          <w:tab w:val="left" w:pos="82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532B53D" wp14:editId="755FBC00">
                <wp:simplePos x="0" y="0"/>
                <wp:positionH relativeFrom="column">
                  <wp:posOffset>1285875</wp:posOffset>
                </wp:positionH>
                <wp:positionV relativeFrom="paragraph">
                  <wp:posOffset>5084</wp:posOffset>
                </wp:positionV>
                <wp:extent cx="3857625" cy="228600"/>
                <wp:effectExtent l="0" t="0" r="15875" b="12700"/>
                <wp:wrapNone/>
                <wp:docPr id="143" name="Casella di tes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F83E45" w14:textId="77777777" w:rsidR="00300A77" w:rsidRDefault="00300A7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2B53D" id="Casella di testo 36" o:spid="_x0000_s1036" type="#_x0000_t202" style="position:absolute;margin-left:101.25pt;margin-top:.4pt;width:303.75pt;height:18p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" strokeweight=".26467mm">
                <v:textbox>
                  <w:txbxContent>
                    <w:p w14:paraId="43F83E45" w14:textId="77777777" w:rsidR="00300A77" w:rsidRDefault="00300A77">
                      <w:pPr>
                        <w:rPr>
                          <w:rFonts w:ascii="Bookman Old Style" w:hAnsi="Bookman Old Sty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con sede legale in </w:t>
      </w:r>
      <w:r>
        <w:tab/>
      </w:r>
      <w:r>
        <w:tab/>
        <w:t>n.</w:t>
      </w:r>
    </w:p>
    <w:p w14:paraId="0757BD7C" w14:textId="77777777" w:rsidR="00300A77" w:rsidRDefault="00F64F04">
      <w:pPr>
        <w:tabs>
          <w:tab w:val="left" w:pos="7020"/>
          <w:tab w:val="left" w:pos="8280"/>
        </w:tabs>
      </w:pPr>
      <w:r>
        <w:t>Via/Piazza</w:t>
      </w:r>
      <w:r>
        <w:tab/>
        <w:t xml:space="preserve"> </w:t>
      </w:r>
      <w:r>
        <w:tab/>
        <w:t xml:space="preserve"> </w:t>
      </w:r>
    </w:p>
    <w:p w14:paraId="4C0D0108" w14:textId="77777777" w:rsidR="00300A77" w:rsidRDefault="00300A77"/>
    <w:p w14:paraId="29ED7895" w14:textId="77777777" w:rsidR="00300A77" w:rsidRDefault="00F64F04"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74BC39D8" wp14:editId="7403F865">
                <wp:simplePos x="0" y="0"/>
                <wp:positionH relativeFrom="column">
                  <wp:posOffset>390521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0" t="0" r="12700" b="12700"/>
                <wp:wrapNone/>
                <wp:docPr id="144" name="Casella di tes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C0990E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C39D8" id="Casella di testo 35" o:spid="_x0000_s1037" type="#_x0000_t202" style="position:absolute;margin-left:30.75pt;margin-top:12.6pt;width:351pt;height:18p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" strokeweight=".26467mm">
                <v:textbox>
                  <w:txbxContent>
                    <w:p w14:paraId="4BC0990E" w14:textId="77777777" w:rsidR="00300A77" w:rsidRDefault="00300A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575D2E4E" wp14:editId="2CC64AAB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0" t="0" r="12700" b="12700"/>
                <wp:wrapNone/>
                <wp:docPr id="145" name="Casella di tes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AC384E" w14:textId="77777777" w:rsidR="00300A77" w:rsidRDefault="00300A77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D2E4E" id="Casella di testo 34" o:spid="_x0000_s1038" type="#_x0000_t202" style="position:absolute;margin-left:423pt;margin-top:12.6pt;width:63pt;height:18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" strokeweight=".26467mm">
                <v:textbox>
                  <w:txbxContent>
                    <w:p w14:paraId="77AC384E" w14:textId="77777777" w:rsidR="00300A77" w:rsidRDefault="00300A77"/>
                  </w:txbxContent>
                </v:textbox>
              </v:shape>
            </w:pict>
          </mc:Fallback>
        </mc:AlternateContent>
      </w:r>
    </w:p>
    <w:p w14:paraId="1637BC74" w14:textId="77777777" w:rsidR="00300A77" w:rsidRDefault="00F64F04">
      <w:pPr>
        <w:tabs>
          <w:tab w:val="left" w:pos="6840"/>
          <w:tab w:val="left" w:pos="7740"/>
        </w:tabs>
      </w:pPr>
      <w:r>
        <w:t>Città</w:t>
      </w:r>
      <w:r>
        <w:tab/>
      </w:r>
      <w:r>
        <w:tab/>
      </w:r>
      <w:r>
        <w:tab/>
        <w:t xml:space="preserve">Prov. </w:t>
      </w:r>
    </w:p>
    <w:p w14:paraId="73457D30" w14:textId="77777777" w:rsidR="00300A77" w:rsidRDefault="00300A77"/>
    <w:p w14:paraId="4BE08C7A" w14:textId="77777777" w:rsidR="00300A77" w:rsidRDefault="00300A77">
      <w:pPr>
        <w:tabs>
          <w:tab w:val="left" w:pos="4320"/>
        </w:tabs>
        <w:spacing w:line="360" w:lineRule="auto"/>
        <w:rPr>
          <w:b/>
        </w:rPr>
      </w:pPr>
    </w:p>
    <w:tbl>
      <w:tblPr>
        <w:tblW w:w="9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9"/>
      </w:tblGrid>
      <w:tr w:rsidR="00300A77" w14:paraId="5CC1FE43" w14:textId="77777777">
        <w:trPr>
          <w:trHeight w:val="523"/>
        </w:trPr>
        <w:tc>
          <w:tcPr>
            <w:tcW w:w="988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A0FD9" w14:textId="77777777" w:rsidR="00300A77" w:rsidRDefault="00F64F04">
            <w:pPr>
              <w:autoSpaceDE w:val="0"/>
            </w:pPr>
            <w:r>
              <w:t xml:space="preserve">con riferimento alla procedura di gara in oggetto, </w:t>
            </w:r>
          </w:p>
          <w:p w14:paraId="65BE9E0B" w14:textId="77777777" w:rsidR="00300A77" w:rsidRDefault="00300A77">
            <w:pPr>
              <w:autoSpaceDE w:val="0"/>
            </w:pPr>
          </w:p>
        </w:tc>
      </w:tr>
      <w:tr w:rsidR="00300A77" w14:paraId="68CDA477" w14:textId="77777777">
        <w:trPr>
          <w:trHeight w:val="523"/>
        </w:trPr>
        <w:tc>
          <w:tcPr>
            <w:tcW w:w="988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435B8" w14:textId="77777777" w:rsidR="00300A77" w:rsidRDefault="00F64F04">
            <w:pPr>
              <w:tabs>
                <w:tab w:val="left" w:pos="4320"/>
              </w:tabs>
              <w:spacing w:line="360" w:lineRule="auto"/>
              <w:jc w:val="center"/>
            </w:pPr>
            <w:r>
              <w:rPr>
                <w:b/>
              </w:rPr>
              <w:t>DICHIARA</w:t>
            </w:r>
          </w:p>
        </w:tc>
      </w:tr>
    </w:tbl>
    <w:p w14:paraId="342B5427" w14:textId="77777777" w:rsidR="00300A77" w:rsidRDefault="00F64F04">
      <w:pPr>
        <w:spacing w:before="60" w:after="60"/>
        <w:rPr>
          <w:szCs w:val="24"/>
        </w:rPr>
      </w:pPr>
      <w:r>
        <w:rPr>
          <w:szCs w:val="24"/>
        </w:rPr>
        <w:t>di ritenere l’offerta economica remunerativa giacché per la sua formulazione ha preso atto e tenuto conto</w:t>
      </w:r>
      <w:r w:rsidR="00F536D4">
        <w:rPr>
          <w:szCs w:val="24"/>
        </w:rPr>
        <w:t>:</w:t>
      </w:r>
    </w:p>
    <w:p w14:paraId="7D483DB9" w14:textId="77777777" w:rsidR="00F536D4" w:rsidRPr="00806257" w:rsidRDefault="00F536D4">
      <w:pPr>
        <w:spacing w:before="60" w:after="60"/>
      </w:pPr>
    </w:p>
    <w:p w14:paraId="0F762B2E" w14:textId="77777777" w:rsidR="00806257" w:rsidRPr="00806257" w:rsidRDefault="00806257" w:rsidP="00806257">
      <w:pPr>
        <w:suppressAutoHyphens w:val="0"/>
        <w:autoSpaceDE w:val="0"/>
        <w:spacing w:before="60" w:after="60" w:line="360" w:lineRule="auto"/>
        <w:jc w:val="both"/>
        <w:textAlignment w:val="auto"/>
        <w:rPr>
          <w:rFonts w:eastAsia="Trebuchet MS"/>
          <w:color w:val="auto"/>
          <w:lang w:eastAsia="en-US"/>
        </w:rPr>
      </w:pPr>
      <w:r w:rsidRPr="00806257">
        <w:rPr>
          <w:rFonts w:eastAsia="Trebuchet MS"/>
          <w:color w:val="auto"/>
          <w:lang w:eastAsia="en-US"/>
        </w:rPr>
        <w:t>a)</w:t>
      </w:r>
      <w:r w:rsidRPr="00806257">
        <w:rPr>
          <w:rFonts w:eastAsia="Trebuchet MS"/>
          <w:color w:val="auto"/>
          <w:lang w:eastAsia="en-US"/>
        </w:rPr>
        <w:tab/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436337DC" w14:textId="77777777" w:rsidR="00806257" w:rsidRPr="00806257" w:rsidRDefault="00806257" w:rsidP="00806257">
      <w:pPr>
        <w:suppressAutoHyphens w:val="0"/>
        <w:autoSpaceDE w:val="0"/>
        <w:spacing w:before="60" w:after="60" w:line="360" w:lineRule="auto"/>
        <w:jc w:val="both"/>
        <w:textAlignment w:val="auto"/>
        <w:rPr>
          <w:rFonts w:eastAsia="Trebuchet MS"/>
          <w:color w:val="auto"/>
          <w:lang w:eastAsia="en-US"/>
        </w:rPr>
      </w:pPr>
      <w:r w:rsidRPr="00806257">
        <w:rPr>
          <w:rFonts w:eastAsia="Trebuchet MS"/>
          <w:color w:val="auto"/>
          <w:lang w:eastAsia="en-US"/>
        </w:rPr>
        <w:t>b)</w:t>
      </w:r>
      <w:r w:rsidRPr="00806257">
        <w:rPr>
          <w:rFonts w:eastAsia="Trebuchet MS"/>
          <w:color w:val="auto"/>
          <w:lang w:eastAsia="en-US"/>
        </w:rPr>
        <w:tab/>
        <w:t>di tutte le circostanze generali, particolari e locali, nessuna esclusa ed eccettuata, che possono avere influito o influire sia sulla prestazione dei servizi, sia sulla determinazione della propria offerta</w:t>
      </w:r>
    </w:p>
    <w:p w14:paraId="5062DCF2" w14:textId="77777777" w:rsidR="00806257" w:rsidRPr="00806257" w:rsidRDefault="00806257" w:rsidP="00806257">
      <w:pPr>
        <w:suppressAutoHyphens w:val="0"/>
        <w:autoSpaceDE w:val="0"/>
        <w:spacing w:before="60" w:after="60" w:line="360" w:lineRule="auto"/>
        <w:jc w:val="both"/>
        <w:textAlignment w:val="auto"/>
        <w:rPr>
          <w:rFonts w:eastAsia="Trebuchet MS"/>
          <w:color w:val="auto"/>
          <w:lang w:eastAsia="en-US"/>
        </w:rPr>
      </w:pPr>
      <w:r w:rsidRPr="00806257">
        <w:rPr>
          <w:rFonts w:eastAsia="Trebuchet MS"/>
          <w:color w:val="auto"/>
          <w:lang w:eastAsia="en-US"/>
        </w:rPr>
        <w:t>c)</w:t>
      </w:r>
      <w:r w:rsidRPr="00806257">
        <w:rPr>
          <w:rFonts w:eastAsia="Trebuchet MS"/>
          <w:color w:val="auto"/>
          <w:lang w:eastAsia="en-US"/>
        </w:rPr>
        <w:tab/>
        <w:t>di tutte le circostanze che possano avere influenza sull’espletamento del servizio oggetto dell’affidamento;</w:t>
      </w:r>
    </w:p>
    <w:p w14:paraId="0040453B" w14:textId="77777777" w:rsidR="00300A77" w:rsidRDefault="00300A77">
      <w:pPr>
        <w:tabs>
          <w:tab w:val="left" w:pos="4320"/>
        </w:tabs>
        <w:spacing w:line="360" w:lineRule="auto"/>
        <w:jc w:val="center"/>
        <w:rPr>
          <w:b/>
        </w:rPr>
      </w:pPr>
    </w:p>
    <w:p w14:paraId="3CACA86C" w14:textId="77777777" w:rsidR="00300A77" w:rsidRDefault="00F64F04">
      <w:pPr>
        <w:tabs>
          <w:tab w:val="left" w:pos="4320"/>
        </w:tabs>
        <w:spacing w:line="360" w:lineRule="auto"/>
        <w:jc w:val="center"/>
        <w:rPr>
          <w:b/>
        </w:rPr>
      </w:pPr>
      <w:r>
        <w:rPr>
          <w:b/>
        </w:rPr>
        <w:t>OFFRE</w:t>
      </w:r>
    </w:p>
    <w:p w14:paraId="46C615B8" w14:textId="77777777" w:rsidR="00300A77" w:rsidRDefault="00300A77">
      <w:pPr>
        <w:tabs>
          <w:tab w:val="left" w:pos="4320"/>
        </w:tabs>
        <w:spacing w:line="360" w:lineRule="auto"/>
        <w:jc w:val="center"/>
        <w:rPr>
          <w:b/>
        </w:rPr>
      </w:pPr>
    </w:p>
    <w:p w14:paraId="0D7FF263" w14:textId="77777777" w:rsidR="00C36403" w:rsidRDefault="00F64F04">
      <w:pPr>
        <w:tabs>
          <w:tab w:val="left" w:pos="-1985"/>
        </w:tabs>
        <w:jc w:val="both"/>
        <w:rPr>
          <w:bCs/>
        </w:rPr>
      </w:pPr>
      <w:r>
        <w:rPr>
          <w:bCs/>
        </w:rPr>
        <w:t xml:space="preserve">il RIBASSO UNICO PERCENTUALE di _____________________________________________ (espresso in cifre e in </w:t>
      </w:r>
    </w:p>
    <w:p w14:paraId="383C1DF1" w14:textId="474A1DE9" w:rsidR="00300A77" w:rsidRDefault="00F64F04">
      <w:pPr>
        <w:tabs>
          <w:tab w:val="left" w:pos="-1985"/>
        </w:tabs>
        <w:jc w:val="both"/>
      </w:pPr>
      <w:r>
        <w:rPr>
          <w:bCs/>
        </w:rPr>
        <w:t xml:space="preserve">lettere) </w:t>
      </w:r>
    </w:p>
    <w:p w14:paraId="2690D35D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center"/>
        <w:rPr>
          <w:b/>
          <w:sz w:val="22"/>
          <w:szCs w:val="22"/>
        </w:rPr>
      </w:pPr>
    </w:p>
    <w:p w14:paraId="6B4086E1" w14:textId="00826CB4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</w:t>
      </w:r>
    </w:p>
    <w:p w14:paraId="25834DD1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center"/>
        <w:rPr>
          <w:b/>
          <w:sz w:val="22"/>
          <w:szCs w:val="22"/>
        </w:rPr>
      </w:pPr>
    </w:p>
    <w:p w14:paraId="394D09F1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both"/>
        <w:rPr>
          <w:sz w:val="22"/>
          <w:szCs w:val="22"/>
        </w:rPr>
      </w:pPr>
      <w:r>
        <w:rPr>
          <w:sz w:val="22"/>
          <w:szCs w:val="22"/>
        </w:rPr>
        <w:t>- che i costi della sicurezza da rischio specifico o aziendale ammontano a ____________________ euro.</w:t>
      </w:r>
    </w:p>
    <w:p w14:paraId="5B83332C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both"/>
        <w:rPr>
          <w:sz w:val="22"/>
          <w:szCs w:val="22"/>
        </w:rPr>
      </w:pPr>
    </w:p>
    <w:p w14:paraId="1A3BEAD7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FF0000"/>
          <w:sz w:val="22"/>
          <w:szCs w:val="22"/>
        </w:rPr>
      </w:pPr>
    </w:p>
    <w:p w14:paraId="07AD009E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both"/>
        <w:rPr>
          <w:sz w:val="22"/>
          <w:szCs w:val="22"/>
        </w:rPr>
      </w:pPr>
    </w:p>
    <w:p w14:paraId="12FD5DF4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both"/>
        <w:rPr>
          <w:sz w:val="22"/>
          <w:szCs w:val="22"/>
        </w:rPr>
      </w:pPr>
      <w:r>
        <w:rPr>
          <w:sz w:val="22"/>
          <w:szCs w:val="22"/>
        </w:rPr>
        <w:t>Data ___________________</w:t>
      </w:r>
    </w:p>
    <w:p w14:paraId="1D0A2818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FIRMA </w:t>
      </w:r>
    </w:p>
    <w:p w14:paraId="29B0DB04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hanging="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</w:p>
    <w:p w14:paraId="00CEE812" w14:textId="77777777" w:rsidR="00C36403" w:rsidRDefault="00C36403" w:rsidP="00C364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_______________________________</w:t>
      </w:r>
    </w:p>
    <w:p w14:paraId="1CA9B62F" w14:textId="77777777" w:rsidR="00C36403" w:rsidRDefault="00C36403" w:rsidP="00C364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sz w:val="22"/>
          <w:szCs w:val="22"/>
        </w:rPr>
      </w:pPr>
    </w:p>
    <w:p w14:paraId="35BEF308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ind w:hanging="2"/>
        <w:jc w:val="both"/>
        <w:rPr>
          <w:sz w:val="22"/>
          <w:szCs w:val="22"/>
        </w:rPr>
      </w:pPr>
    </w:p>
    <w:p w14:paraId="797E4398" w14:textId="77777777" w:rsidR="00C36403" w:rsidRDefault="00C36403" w:rsidP="00C3640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ind w:hanging="2"/>
        <w:jc w:val="both"/>
        <w:rPr>
          <w:b/>
          <w:sz w:val="18"/>
          <w:szCs w:val="18"/>
        </w:rPr>
      </w:pPr>
      <w:r>
        <w:rPr>
          <w:sz w:val="18"/>
          <w:szCs w:val="18"/>
        </w:rPr>
        <w:t>N.B.: L’offerta, in bollo, deve essere compilata e sottoscritta dal legale rappresentante del concorrente con firma digitale; nel caso di costituendo raggruppamento temporaneo o da un consorzio ordinario l’offerta deve essere sottoscritta da tutti i legali rappresentanti delle imprese che costituiranno il predetto raggruppamento o consorzio. All’offerta deve essere allegata, a pena di esclusione, copia fotostatica di un documento di identità, del/dei sottoscrittore/i; l’offerta può essere sottoscritta anche da un procuratore del concorrente e in tal caso va trasmessa la relativa procura. Si precisa che eventuali correzioni dovranno essere controfirmate dal dichiarante</w:t>
      </w:r>
      <w:r>
        <w:rPr>
          <w:b/>
          <w:sz w:val="18"/>
          <w:szCs w:val="18"/>
        </w:rPr>
        <w:t>.</w:t>
      </w:r>
    </w:p>
    <w:sectPr w:rsidR="00C36403">
      <w:footerReference w:type="default" r:id="rId7"/>
      <w:pgSz w:w="11906" w:h="16838"/>
      <w:pgMar w:top="1417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FF844" w14:textId="77777777" w:rsidR="007B69AB" w:rsidRDefault="007B69AB">
      <w:r>
        <w:separator/>
      </w:r>
    </w:p>
  </w:endnote>
  <w:endnote w:type="continuationSeparator" w:id="0">
    <w:p w14:paraId="49D5F3A4" w14:textId="77777777" w:rsidR="007B69AB" w:rsidRDefault="007B6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93535" w14:textId="77777777" w:rsidR="00300A77" w:rsidRDefault="00F64F04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5B3377" wp14:editId="4DD21ADF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0B964E7" w14:textId="77777777" w:rsidR="00300A77" w:rsidRDefault="00F64F04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20220E">
                            <w:rPr>
                              <w:rStyle w:val="Numeropagina"/>
                              <w:noProof/>
                            </w:rPr>
                            <w:t>1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5B3377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39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20B964E7" w14:textId="77777777" w:rsidR="00300A77" w:rsidRDefault="00F64F04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20220E">
                      <w:rPr>
                        <w:rStyle w:val="Numeropagina"/>
                        <w:noProof/>
                      </w:rPr>
                      <w:t>1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9747B" w14:textId="77777777" w:rsidR="007B69AB" w:rsidRDefault="007B69AB">
      <w:r>
        <w:separator/>
      </w:r>
    </w:p>
  </w:footnote>
  <w:footnote w:type="continuationSeparator" w:id="0">
    <w:p w14:paraId="4D6EAB08" w14:textId="77777777" w:rsidR="007B69AB" w:rsidRDefault="007B6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47A0E"/>
    <w:multiLevelType w:val="multilevel"/>
    <w:tmpl w:val="93B03240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1" w15:restartNumberingAfterBreak="0">
    <w:nsid w:val="15273B24"/>
    <w:multiLevelType w:val="multilevel"/>
    <w:tmpl w:val="2D02F0D8"/>
    <w:lvl w:ilvl="0">
      <w:numFmt w:val="bullet"/>
      <w:lvlText w:val="□"/>
      <w:lvlJc w:val="left"/>
      <w:pPr>
        <w:ind w:left="644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41E4F83"/>
    <w:multiLevelType w:val="multilevel"/>
    <w:tmpl w:val="20A4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6680F91"/>
    <w:multiLevelType w:val="multilevel"/>
    <w:tmpl w:val="AA2A9B0A"/>
    <w:styleLink w:val="LFO1"/>
    <w:lvl w:ilvl="0">
      <w:start w:val="1"/>
      <w:numFmt w:val="decimal"/>
      <w:pStyle w:val="Articolo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6E43C9C"/>
    <w:multiLevelType w:val="multilevel"/>
    <w:tmpl w:val="F330FE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019655C"/>
    <w:multiLevelType w:val="multilevel"/>
    <w:tmpl w:val="B3EE3B7C"/>
    <w:styleLink w:val="LFO3"/>
    <w:lvl w:ilvl="0">
      <w:start w:val="1"/>
      <w:numFmt w:val="decimal"/>
      <w:pStyle w:val="titolo2"/>
      <w:lvlText w:val="%1."/>
      <w:lvlJc w:val="left"/>
      <w:pPr>
        <w:ind w:left="705" w:hanging="705"/>
      </w:pPr>
      <w:rPr>
        <w:rFonts w:cs="Times New Roman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cs="Times New Roman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6" w15:restartNumberingAfterBreak="0">
    <w:nsid w:val="38513244"/>
    <w:multiLevelType w:val="multilevel"/>
    <w:tmpl w:val="49525346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E29778E"/>
    <w:multiLevelType w:val="multilevel"/>
    <w:tmpl w:val="8E52443C"/>
    <w:lvl w:ilvl="0">
      <w:numFmt w:val="bullet"/>
      <w:lvlText w:val="-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7F4001C"/>
    <w:multiLevelType w:val="multilevel"/>
    <w:tmpl w:val="C582C7BA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8A442D8"/>
    <w:multiLevelType w:val="multilevel"/>
    <w:tmpl w:val="525849C0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B2C3BF6"/>
    <w:multiLevelType w:val="multilevel"/>
    <w:tmpl w:val="F7DC3C12"/>
    <w:lvl w:ilvl="0"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1" w15:restartNumberingAfterBreak="0">
    <w:nsid w:val="6F2811D1"/>
    <w:multiLevelType w:val="multilevel"/>
    <w:tmpl w:val="7F06816E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F420993"/>
    <w:multiLevelType w:val="multilevel"/>
    <w:tmpl w:val="F498135E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654" w:hanging="360"/>
      </w:pPr>
    </w:lvl>
    <w:lvl w:ilvl="2">
      <w:start w:val="1"/>
      <w:numFmt w:val="lowerRoman"/>
      <w:lvlText w:val="%3."/>
      <w:lvlJc w:val="right"/>
      <w:pPr>
        <w:ind w:left="1374" w:hanging="180"/>
      </w:pPr>
    </w:lvl>
    <w:lvl w:ilvl="3">
      <w:start w:val="1"/>
      <w:numFmt w:val="decimal"/>
      <w:lvlText w:val="%4."/>
      <w:lvlJc w:val="left"/>
      <w:pPr>
        <w:ind w:left="2094" w:hanging="360"/>
      </w:pPr>
    </w:lvl>
    <w:lvl w:ilvl="4">
      <w:start w:val="1"/>
      <w:numFmt w:val="lowerLetter"/>
      <w:lvlText w:val="%5."/>
      <w:lvlJc w:val="left"/>
      <w:pPr>
        <w:ind w:left="2814" w:hanging="360"/>
      </w:pPr>
    </w:lvl>
    <w:lvl w:ilvl="5">
      <w:start w:val="1"/>
      <w:numFmt w:val="lowerRoman"/>
      <w:lvlText w:val="%6."/>
      <w:lvlJc w:val="right"/>
      <w:pPr>
        <w:ind w:left="3534" w:hanging="180"/>
      </w:pPr>
    </w:lvl>
    <w:lvl w:ilvl="6">
      <w:start w:val="1"/>
      <w:numFmt w:val="decimal"/>
      <w:lvlText w:val="%7."/>
      <w:lvlJc w:val="left"/>
      <w:pPr>
        <w:ind w:left="4254" w:hanging="360"/>
      </w:pPr>
    </w:lvl>
    <w:lvl w:ilvl="7">
      <w:start w:val="1"/>
      <w:numFmt w:val="lowerLetter"/>
      <w:lvlText w:val="%8."/>
      <w:lvlJc w:val="left"/>
      <w:pPr>
        <w:ind w:left="4974" w:hanging="360"/>
      </w:pPr>
    </w:lvl>
    <w:lvl w:ilvl="8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7A2D75F8"/>
    <w:multiLevelType w:val="multilevel"/>
    <w:tmpl w:val="1BBE9BB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3859084">
    <w:abstractNumId w:val="6"/>
  </w:num>
  <w:num w:numId="2" w16cid:durableId="1528907701">
    <w:abstractNumId w:val="0"/>
  </w:num>
  <w:num w:numId="3" w16cid:durableId="56754367">
    <w:abstractNumId w:val="3"/>
  </w:num>
  <w:num w:numId="4" w16cid:durableId="1972442293">
    <w:abstractNumId w:val="5"/>
  </w:num>
  <w:num w:numId="5" w16cid:durableId="861481511">
    <w:abstractNumId w:val="8"/>
  </w:num>
  <w:num w:numId="6" w16cid:durableId="1714887018">
    <w:abstractNumId w:val="9"/>
  </w:num>
  <w:num w:numId="7" w16cid:durableId="24138859">
    <w:abstractNumId w:val="10"/>
  </w:num>
  <w:num w:numId="8" w16cid:durableId="1937865705">
    <w:abstractNumId w:val="11"/>
  </w:num>
  <w:num w:numId="9" w16cid:durableId="1628202480">
    <w:abstractNumId w:val="12"/>
  </w:num>
  <w:num w:numId="10" w16cid:durableId="30888889">
    <w:abstractNumId w:val="4"/>
  </w:num>
  <w:num w:numId="11" w16cid:durableId="2083984718">
    <w:abstractNumId w:val="2"/>
  </w:num>
  <w:num w:numId="12" w16cid:durableId="1036925973">
    <w:abstractNumId w:val="13"/>
  </w:num>
  <w:num w:numId="13" w16cid:durableId="480120022">
    <w:abstractNumId w:val="7"/>
  </w:num>
  <w:num w:numId="14" w16cid:durableId="416829432">
    <w:abstractNumId w:val="1"/>
  </w:num>
  <w:num w:numId="15" w16cid:durableId="21311256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A77"/>
    <w:rsid w:val="000904D1"/>
    <w:rsid w:val="00094601"/>
    <w:rsid w:val="000952F2"/>
    <w:rsid w:val="000D59E6"/>
    <w:rsid w:val="000D5B7B"/>
    <w:rsid w:val="00116C69"/>
    <w:rsid w:val="001A3B5E"/>
    <w:rsid w:val="0020220E"/>
    <w:rsid w:val="00284EAC"/>
    <w:rsid w:val="00285C82"/>
    <w:rsid w:val="002B3DA6"/>
    <w:rsid w:val="00300A77"/>
    <w:rsid w:val="003C5B2F"/>
    <w:rsid w:val="003F230B"/>
    <w:rsid w:val="0042518D"/>
    <w:rsid w:val="00526992"/>
    <w:rsid w:val="00527DD0"/>
    <w:rsid w:val="005866FB"/>
    <w:rsid w:val="00684A8B"/>
    <w:rsid w:val="00697EBD"/>
    <w:rsid w:val="007602FC"/>
    <w:rsid w:val="007A292C"/>
    <w:rsid w:val="007B69AB"/>
    <w:rsid w:val="00806257"/>
    <w:rsid w:val="00884A22"/>
    <w:rsid w:val="008E4F04"/>
    <w:rsid w:val="009318FB"/>
    <w:rsid w:val="00941097"/>
    <w:rsid w:val="0096532D"/>
    <w:rsid w:val="00A81D60"/>
    <w:rsid w:val="00BA3D5C"/>
    <w:rsid w:val="00C36403"/>
    <w:rsid w:val="00C67B26"/>
    <w:rsid w:val="00CC50BF"/>
    <w:rsid w:val="00CF4537"/>
    <w:rsid w:val="00F50CE4"/>
    <w:rsid w:val="00F536D4"/>
    <w:rsid w:val="00F5596C"/>
    <w:rsid w:val="00F64F04"/>
    <w:rsid w:val="00FC4A0F"/>
    <w:rsid w:val="00FD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4BC95"/>
  <w15:docId w15:val="{2A36F974-BF86-42FD-BAD3-4E55654E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color w:val="000000"/>
    </w:rPr>
  </w:style>
  <w:style w:type="paragraph" w:styleId="Titolo1">
    <w:name w:val="heading 1"/>
    <w:basedOn w:val="Normale"/>
    <w:next w:val="Normale"/>
    <w:uiPriority w:val="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rPr>
      <w:rFonts w:ascii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cs="Times New Roman"/>
      <w:b/>
      <w:sz w:val="24"/>
    </w:rPr>
  </w:style>
  <w:style w:type="character" w:customStyle="1" w:styleId="Titolo6Carattere1">
    <w:name w:val="Titolo 6 Carattere1"/>
    <w:rPr>
      <w:rFonts w:ascii="Calibri" w:hAnsi="Calibri" w:cs="Times New Roman"/>
      <w:b/>
      <w:bCs/>
    </w:rPr>
  </w:style>
  <w:style w:type="paragraph" w:styleId="Titolo">
    <w:name w:val="Title"/>
    <w:basedOn w:val="Normale"/>
    <w:uiPriority w:val="10"/>
    <w:qFormat/>
    <w:pPr>
      <w:jc w:val="center"/>
    </w:pPr>
    <w:rPr>
      <w:b/>
      <w:bCs/>
    </w:rPr>
  </w:style>
  <w:style w:type="character" w:customStyle="1" w:styleId="TitoloCarattere">
    <w:name w:val="Titolo Carattere"/>
    <w:rPr>
      <w:rFonts w:cs="Times New Roman"/>
      <w:b/>
      <w:sz w:val="24"/>
    </w:rPr>
  </w:style>
  <w:style w:type="paragraph" w:styleId="Testodelblocco">
    <w:name w:val="Block Text"/>
    <w:basedOn w:val="Normale"/>
    <w:pPr>
      <w:ind w:left="360" w:right="278" w:hanging="360"/>
    </w:pPr>
  </w:style>
  <w:style w:type="paragraph" w:styleId="Rientrocorpodeltesto">
    <w:name w:val="Body Text Indent"/>
    <w:basedOn w:val="Normale"/>
    <w:pPr>
      <w:ind w:left="360"/>
    </w:pPr>
  </w:style>
  <w:style w:type="character" w:customStyle="1" w:styleId="RientrocorpodeltestoCarattere">
    <w:name w:val="Rientro corpo del testo Carattere"/>
    <w:rPr>
      <w:rFonts w:cs="Times New Roman"/>
      <w:sz w:val="24"/>
    </w:rPr>
  </w:style>
  <w:style w:type="paragraph" w:styleId="Rientrocorpodeltesto2">
    <w:name w:val="Body Text Indent 2"/>
    <w:basedOn w:val="Normale"/>
    <w:pPr>
      <w:ind w:left="360" w:hanging="360"/>
    </w:pPr>
  </w:style>
  <w:style w:type="character" w:customStyle="1" w:styleId="Rientrocorpodeltesto2Carattere">
    <w:name w:val="Rientro corpo del testo 2 Carattere"/>
    <w:rPr>
      <w:rFonts w:cs="Times New Roman"/>
      <w:sz w:val="24"/>
    </w:rPr>
  </w:style>
  <w:style w:type="paragraph" w:customStyle="1" w:styleId="articolo0">
    <w:name w:val="articolo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Corpotesto">
    <w:name w:val="Body Text"/>
    <w:basedOn w:val="Normale"/>
    <w:pPr>
      <w:spacing w:before="100" w:after="100"/>
    </w:pPr>
    <w:rPr>
      <w:rFonts w:ascii="Arial Unicode MS" w:hAnsi="Arial Unicode MS"/>
    </w:rPr>
  </w:style>
  <w:style w:type="character" w:customStyle="1" w:styleId="CorpotestoCarattere">
    <w:name w:val="Corpo testo Carattere"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cs="Times New Roman"/>
      <w:sz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imes New Roman"/>
      <w:sz w:val="16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Titolo1Carattere">
    <w:name w:val="Titolo 1 Carattere"/>
    <w:rPr>
      <w:rFonts w:ascii="Bookman Old Style" w:hAnsi="Bookman Old Style"/>
      <w:b/>
      <w:sz w:val="24"/>
    </w:rPr>
  </w:style>
  <w:style w:type="character" w:styleId="Enfasicorsivo">
    <w:name w:val="Emphasis"/>
    <w:rPr>
      <w:rFonts w:cs="Times New Roman"/>
      <w:i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Titolo6Carattere">
    <w:name w:val="Titolo 6 Carattere"/>
    <w:rPr>
      <w:b/>
      <w:sz w:val="22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rPr>
      <w:rFonts w:cs="Times New Roman"/>
      <w:sz w:val="16"/>
      <w:szCs w:val="16"/>
    </w:rPr>
  </w:style>
  <w:style w:type="character" w:customStyle="1" w:styleId="Corpodeltesto3Carattere">
    <w:name w:val="Corpo del testo 3 Carattere"/>
    <w:rPr>
      <w:sz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cs="Times New Roman"/>
      <w:sz w:val="24"/>
    </w:rPr>
  </w:style>
  <w:style w:type="paragraph" w:customStyle="1" w:styleId="BodyTextIndent21">
    <w:name w:val="Body Text Indent 21"/>
    <w:basedOn w:val="Normale"/>
    <w:pPr>
      <w:ind w:left="360"/>
    </w:p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</w:pPr>
    <w:rPr>
      <w:lang w:val="en-US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</w:pPr>
  </w:style>
  <w:style w:type="paragraph" w:customStyle="1" w:styleId="BodyText21">
    <w:name w:val="Body Text 21"/>
    <w:basedOn w:val="Normale"/>
    <w:pPr>
      <w:overflowPunct w:val="0"/>
      <w:autoSpaceDE w:val="0"/>
    </w:pPr>
  </w:style>
  <w:style w:type="paragraph" w:customStyle="1" w:styleId="BodyTextIndent31">
    <w:name w:val="Body Text Indent 31"/>
    <w:basedOn w:val="Normale"/>
    <w:pPr>
      <w:tabs>
        <w:tab w:val="left" w:pos="8504"/>
      </w:tabs>
      <w:overflowPunct w:val="0"/>
      <w:autoSpaceDE w:val="0"/>
      <w:spacing w:line="360" w:lineRule="auto"/>
      <w:ind w:left="720"/>
    </w:pPr>
    <w:rPr>
      <w:spacing w:val="-2"/>
      <w:sz w:val="22"/>
    </w:rPr>
  </w:style>
  <w:style w:type="paragraph" w:styleId="Rientrocorpodeltesto3">
    <w:name w:val="Body Text Indent 3"/>
    <w:basedOn w:val="Normale"/>
    <w:pPr>
      <w:tabs>
        <w:tab w:val="left" w:pos="8496"/>
      </w:tabs>
      <w:spacing w:before="240" w:after="120"/>
    </w:pPr>
    <w:rPr>
      <w:b/>
      <w:i/>
    </w:rPr>
  </w:style>
  <w:style w:type="character" w:customStyle="1" w:styleId="Rientrocorpodeltesto3Carattere">
    <w:name w:val="Rientro corpo del testo 3 Carattere"/>
    <w:rPr>
      <w:rFonts w:cs="Times New Roman"/>
      <w:b/>
      <w:i/>
    </w:rPr>
  </w:style>
  <w:style w:type="paragraph" w:customStyle="1" w:styleId="Articolo">
    <w:name w:val="Articolo"/>
    <w:basedOn w:val="Normale"/>
    <w:pPr>
      <w:numPr>
        <w:numId w:val="3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cs="Times New Roman"/>
      <w:sz w:val="24"/>
    </w:rPr>
  </w:style>
  <w:style w:type="paragraph" w:styleId="Testonotaapidipagina">
    <w:name w:val="footnote text"/>
    <w:basedOn w:val="Normale"/>
    <w:rPr>
      <w:rFonts w:ascii="Arial" w:hAnsi="Arial"/>
    </w:rPr>
  </w:style>
  <w:style w:type="character" w:customStyle="1" w:styleId="TestonotaapidipaginaCarattere">
    <w:name w:val="Testo nota a piè di pagina Carattere"/>
    <w:rPr>
      <w:rFonts w:ascii="Arial" w:hAnsi="Arial" w:cs="Times New Roman"/>
    </w:rPr>
  </w:style>
  <w:style w:type="character" w:customStyle="1" w:styleId="titz1">
    <w:name w:val="titz1"/>
    <w:rPr>
      <w:rFonts w:ascii="Arial" w:hAnsi="Arial"/>
      <w:sz w:val="18"/>
    </w:rPr>
  </w:style>
  <w:style w:type="character" w:styleId="Rimandocommento">
    <w:name w:val="annotation reference"/>
    <w:rPr>
      <w:rFonts w:cs="Times New Roman"/>
      <w:sz w:val="16"/>
      <w:szCs w:val="16"/>
    </w:rPr>
  </w:style>
  <w:style w:type="paragraph" w:styleId="Testocommento">
    <w:name w:val="annotation text"/>
    <w:basedOn w:val="Normale"/>
  </w:style>
  <w:style w:type="character" w:customStyle="1" w:styleId="TestocommentoCarattere">
    <w:name w:val="Testo commento Carattere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rFonts w:cs="Times New Roman"/>
      <w:b/>
      <w:bCs/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ar-SA"/>
    </w:rPr>
  </w:style>
  <w:style w:type="paragraph" w:styleId="Titolosommario">
    <w:name w:val="TOC Heading"/>
    <w:basedOn w:val="Titolo1"/>
    <w:next w:val="Normale"/>
    <w:pPr>
      <w:keepLines/>
      <w:spacing w:before="240" w:line="254" w:lineRule="auto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</w:style>
  <w:style w:type="character" w:styleId="Titolodellibro">
    <w:name w:val="Book Title"/>
    <w:rPr>
      <w:b/>
      <w:bCs/>
      <w:i/>
      <w:iCs/>
      <w:spacing w:val="5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pPr>
      <w:ind w:left="240"/>
    </w:pPr>
  </w:style>
  <w:style w:type="paragraph" w:customStyle="1" w:styleId="titolo2">
    <w:name w:val="titolo2"/>
    <w:basedOn w:val="Normale"/>
    <w:pPr>
      <w:numPr>
        <w:numId w:val="4"/>
      </w:numPr>
    </w:pPr>
    <w:rPr>
      <w:b/>
      <w:i/>
    </w:rPr>
  </w:style>
  <w:style w:type="paragraph" w:styleId="Sommario6">
    <w:name w:val="toc 6"/>
    <w:basedOn w:val="Normale"/>
    <w:next w:val="Normale"/>
    <w:autoRedefine/>
    <w:pPr>
      <w:ind w:left="1200"/>
    </w:pPr>
  </w:style>
  <w:style w:type="paragraph" w:styleId="Paragrafoelenco">
    <w:name w:val="List Paragraph"/>
    <w:basedOn w:val="Normale"/>
    <w:pPr>
      <w:ind w:left="720"/>
    </w:pPr>
  </w:style>
  <w:style w:type="character" w:customStyle="1" w:styleId="Menzionenonrisolta1">
    <w:name w:val="Menzione non risolta1"/>
    <w:rPr>
      <w:color w:val="605E5C"/>
      <w:shd w:val="clear" w:color="auto" w:fill="E1DFDD"/>
    </w:rPr>
  </w:style>
  <w:style w:type="numbering" w:customStyle="1" w:styleId="WWNum23">
    <w:name w:val="WWNum23"/>
    <w:basedOn w:val="Nessunelenco"/>
    <w:pPr>
      <w:numPr>
        <w:numId w:val="1"/>
      </w:numPr>
    </w:pPr>
  </w:style>
  <w:style w:type="numbering" w:customStyle="1" w:styleId="WWNum30">
    <w:name w:val="WWNum30"/>
    <w:basedOn w:val="Nessunelenco"/>
    <w:pPr>
      <w:numPr>
        <w:numId w:val="2"/>
      </w:numPr>
    </w:pPr>
  </w:style>
  <w:style w:type="numbering" w:customStyle="1" w:styleId="LFO1">
    <w:name w:val="LFO1"/>
    <w:basedOn w:val="Nessunelenco"/>
    <w:pPr>
      <w:numPr>
        <w:numId w:val="3"/>
      </w:numPr>
    </w:pPr>
  </w:style>
  <w:style w:type="numbering" w:customStyle="1" w:styleId="LFO3">
    <w:name w:val="LFO3"/>
    <w:basedOn w:val="Nessunelenco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124897\Downloads\01_Bando%20e%20Disciplinare_30%2008%20201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0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Microsoft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Mauro Restivo</cp:lastModifiedBy>
  <cp:revision>3</cp:revision>
  <cp:lastPrinted>2022-01-03T13:03:00Z</cp:lastPrinted>
  <dcterms:created xsi:type="dcterms:W3CDTF">2026-02-24T17:28:00Z</dcterms:created>
  <dcterms:modified xsi:type="dcterms:W3CDTF">2026-03-04T10:54:00Z</dcterms:modified>
</cp:coreProperties>
</file>