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7626" w14:textId="77777777" w:rsidR="001A7800" w:rsidRDefault="001A7800">
      <w:pPr>
        <w:ind w:left="7788"/>
        <w:jc w:val="right"/>
        <w:rPr>
          <w:b/>
        </w:rPr>
      </w:pPr>
    </w:p>
    <w:p w14:paraId="6A156B24" w14:textId="77777777" w:rsidR="001A7800" w:rsidRPr="00EC2D10" w:rsidRDefault="00616777" w:rsidP="0076391E">
      <w:pPr>
        <w:ind w:left="5672" w:firstLine="709"/>
        <w:jc w:val="right"/>
        <w:rPr>
          <w:b/>
          <w:sz w:val="24"/>
          <w:szCs w:val="24"/>
        </w:rPr>
      </w:pPr>
      <w:bookmarkStart w:id="0" w:name="_Hlk2165690"/>
      <w:r w:rsidRPr="00EC2D10">
        <w:rPr>
          <w:b/>
          <w:sz w:val="24"/>
          <w:szCs w:val="24"/>
        </w:rPr>
        <w:t>AL COMUNE DI PALERMO</w:t>
      </w:r>
    </w:p>
    <w:p w14:paraId="52BC2E07" w14:textId="4347CED8" w:rsidR="001A7800" w:rsidRPr="00EC2D10" w:rsidRDefault="00DC249A" w:rsidP="00EC2D10">
      <w:pPr>
        <w:ind w:left="5954"/>
        <w:jc w:val="right"/>
        <w:rPr>
          <w:sz w:val="24"/>
          <w:szCs w:val="24"/>
        </w:rPr>
      </w:pPr>
      <w:r w:rsidRPr="00EC2D10">
        <w:rPr>
          <w:sz w:val="24"/>
          <w:szCs w:val="24"/>
        </w:rPr>
        <w:t xml:space="preserve"> </w:t>
      </w:r>
    </w:p>
    <w:p w14:paraId="183E963E" w14:textId="77777777" w:rsidR="001A7800" w:rsidRDefault="001A7800">
      <w:pPr>
        <w:jc w:val="center"/>
        <w:rPr>
          <w:b/>
        </w:rPr>
      </w:pPr>
    </w:p>
    <w:p w14:paraId="341677E1" w14:textId="77777777" w:rsidR="001A7800" w:rsidRDefault="001A7800"/>
    <w:p w14:paraId="5D01C4C9" w14:textId="77777777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DB96287" wp14:editId="7E625A87">
                <wp:simplePos x="0" y="0"/>
                <wp:positionH relativeFrom="column">
                  <wp:posOffset>1108710</wp:posOffset>
                </wp:positionH>
                <wp:positionV relativeFrom="paragraph">
                  <wp:posOffset>6985</wp:posOffset>
                </wp:positionV>
                <wp:extent cx="5057775" cy="1714500"/>
                <wp:effectExtent l="0" t="0" r="28575" b="19050"/>
                <wp:wrapNone/>
                <wp:docPr id="54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EB3D2B" w14:textId="6B637FBC" w:rsidR="007C020D" w:rsidRPr="00D54E81" w:rsidRDefault="007C020D" w:rsidP="007C020D">
                            <w:pPr>
                              <w:pStyle w:val="Corpotesto"/>
                              <w:rPr>
                                <w:rFonts w:ascii="Times New Roman" w:eastAsia="Cambria" w:hAnsi="Times New Roman"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bookmarkStart w:id="1" w:name="_Hlk198106610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Procedura aperta, con inversione procedimentale, ai sensi degli artt.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36/2023, per l’affidamento del servizio di architettura e </w:t>
                            </w:r>
                            <w:proofErr w:type="gram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ingegneria </w:t>
                            </w:r>
                            <w:r>
                              <w:t xml:space="preserve"> DI</w:t>
                            </w:r>
                            <w:proofErr w:type="gramEnd"/>
                            <w:r>
                              <w:t xml:space="preserve">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2" w:name="_Hlk213925035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dell’offerta economicamente più vantaggiosa sulla base del miglior rapporto qualità/prezzo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o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all’ intervento denominato </w:t>
                            </w:r>
                            <w:bookmarkEnd w:id="1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“</w:t>
                            </w:r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  <w:szCs w:val="22"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. CUP </w:t>
                            </w:r>
                            <w:r w:rsidRPr="00BD7DCD">
                              <w:rPr>
                                <w:rFonts w:ascii="Times New Roman" w:hAnsi="Times New Roman"/>
                                <w:color w:val="auto"/>
                                <w:sz w:val="22"/>
                                <w:szCs w:val="22"/>
                              </w:rPr>
                              <w:t>D77B16000380001</w:t>
                            </w:r>
                            <w:r w:rsidRPr="00BD7DCD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>-</w:t>
                            </w:r>
                            <w:r w:rsidRPr="00BD7DCD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D7DCD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CIG: </w:t>
                            </w:r>
                            <w:r w:rsidR="00BD7DCD" w:rsidRPr="00BD7DCD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BAAD6BDDDD</w:t>
                            </w:r>
                            <w:r w:rsidR="00BD7DCD" w:rsidRPr="00BD7DCD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  <w:r w:rsidRPr="00BD7DCD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bookmarkEnd w:id="2"/>
                          <w:p w14:paraId="7B964F11" w14:textId="77777777" w:rsidR="007C020D" w:rsidRPr="00D54E81" w:rsidRDefault="007C020D" w:rsidP="007C020D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  <w:szCs w:val="22"/>
                              </w:rPr>
                            </w:pPr>
                          </w:p>
                          <w:p w14:paraId="5F901038" w14:textId="10838753" w:rsidR="005A708F" w:rsidRDefault="005A708F" w:rsidP="005A708F">
                            <w:pPr>
                              <w:spacing w:line="290" w:lineRule="auto"/>
                              <w:ind w:left="138" w:right="147" w:hanging="2"/>
                              <w:jc w:val="both"/>
                              <w:rPr>
                                <w:b/>
                                <w:sz w:val="23"/>
                              </w:rPr>
                            </w:pPr>
                            <w:r>
                              <w:t>.</w:t>
                            </w:r>
                          </w:p>
                          <w:p w14:paraId="5F5F7349" w14:textId="77777777" w:rsidR="0007398A" w:rsidRDefault="0007398A" w:rsidP="0007398A">
                            <w:pPr>
                              <w:suppressAutoHyphens w:val="0"/>
                              <w:autoSpaceDE w:val="0"/>
                              <w:spacing w:before="134" w:line="309" w:lineRule="auto"/>
                              <w:ind w:left="388" w:right="450"/>
                              <w:jc w:val="center"/>
                              <w:textAlignment w:val="auto"/>
                              <w:rPr>
                                <w:rFonts w:eastAsia="Trebuchet MS"/>
                                <w:b/>
                                <w:color w:val="auto"/>
                                <w:w w:val="85"/>
                                <w:sz w:val="26"/>
                                <w:szCs w:val="26"/>
                                <w:lang w:eastAsia="en-US"/>
                              </w:rPr>
                            </w:pPr>
                          </w:p>
                          <w:p w14:paraId="5DC38F9A" w14:textId="77777777" w:rsidR="001A7800" w:rsidRDefault="001A7800">
                            <w:pPr>
                              <w:spacing w:before="60" w:after="60"/>
                              <w:ind w:left="142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3268E31C" w14:textId="77777777" w:rsidR="001A7800" w:rsidRDefault="001A7800">
                            <w:pPr>
                              <w:spacing w:before="60" w:after="60"/>
                              <w:ind w:left="142"/>
                              <w:jc w:val="both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96287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87.3pt;margin-top:.55pt;width:398.25pt;height:13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" strokeweight=".26467mm">
                <v:textbox>
                  <w:txbxContent>
                    <w:p w14:paraId="20EB3D2B" w14:textId="6B637FBC" w:rsidR="007C020D" w:rsidRPr="00D54E81" w:rsidRDefault="007C020D" w:rsidP="007C020D">
                      <w:pPr>
                        <w:pStyle w:val="Corpotesto"/>
                        <w:rPr>
                          <w:rFonts w:ascii="Times New Roman" w:eastAsia="Cambria" w:hAnsi="Times New Roman"/>
                          <w:bCs/>
                          <w:color w:val="FF0000"/>
                          <w:sz w:val="22"/>
                          <w:szCs w:val="22"/>
                        </w:rPr>
                      </w:pPr>
                      <w:bookmarkStart w:id="3" w:name="_Hlk198106610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Procedura aperta, con inversione procedimentale, ai sensi degli artt. 71 e 107 comma 3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36/2023, per l’affidamento del servizio di architettura e </w:t>
                      </w:r>
                      <w:proofErr w:type="gram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ingegneria </w:t>
                      </w:r>
                      <w:r>
                        <w:t xml:space="preserve"> DI</w:t>
                      </w:r>
                      <w:proofErr w:type="gramEnd"/>
                      <w:r>
                        <w:t xml:space="preserve">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4" w:name="_Hlk213925035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dell’offerta economicamente più vantaggiosa sulla base del miglior rapporto qualità/prezzo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,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relativ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o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all’ intervento denominato </w:t>
                      </w:r>
                      <w:bookmarkEnd w:id="3"/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“</w:t>
                      </w:r>
                      <w:r w:rsidRPr="001D44C3">
                        <w:rPr>
                          <w:rFonts w:ascii="Times New Roman" w:hAnsi="Times New Roman"/>
                          <w:i/>
                          <w:sz w:val="22"/>
                          <w:szCs w:val="22"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. CUP </w:t>
                      </w:r>
                      <w:r w:rsidRPr="00BD7DCD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D77B16000380001</w:t>
                      </w:r>
                      <w:r w:rsidRPr="00BD7DCD">
                        <w:rPr>
                          <w:rFonts w:ascii="Times New Roman" w:eastAsia="Cambria" w:hAnsi="Times New Roman"/>
                          <w:bCs/>
                          <w:color w:val="auto"/>
                          <w:spacing w:val="-5"/>
                          <w:sz w:val="22"/>
                          <w:szCs w:val="22"/>
                        </w:rPr>
                        <w:t>-</w:t>
                      </w:r>
                      <w:r w:rsidRPr="00BD7DCD">
                        <w:rPr>
                          <w:rFonts w:ascii="Times New Roman" w:eastAsia="Cambria" w:hAnsi="Times New Roman"/>
                          <w:bCs/>
                          <w:i/>
                          <w:iCs/>
                          <w:color w:val="auto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BD7DCD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CIG: </w:t>
                      </w:r>
                      <w:r w:rsidR="00BD7DCD" w:rsidRPr="00BD7DCD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BAAD6BDDDD</w:t>
                      </w:r>
                      <w:r w:rsidR="00BD7DCD" w:rsidRPr="00BD7DCD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.</w:t>
                      </w:r>
                      <w:r w:rsidRPr="00BD7DCD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  </w:t>
                      </w:r>
                    </w:p>
                    <w:bookmarkEnd w:id="4"/>
                    <w:p w14:paraId="7B964F11" w14:textId="77777777" w:rsidR="007C020D" w:rsidRPr="00D54E81" w:rsidRDefault="007C020D" w:rsidP="007C020D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  <w:szCs w:val="22"/>
                        </w:rPr>
                      </w:pPr>
                    </w:p>
                    <w:p w14:paraId="5F901038" w14:textId="10838753" w:rsidR="005A708F" w:rsidRDefault="005A708F" w:rsidP="005A708F">
                      <w:pPr>
                        <w:spacing w:line="290" w:lineRule="auto"/>
                        <w:ind w:left="138" w:right="147" w:hanging="2"/>
                        <w:jc w:val="both"/>
                        <w:rPr>
                          <w:b/>
                          <w:sz w:val="23"/>
                        </w:rPr>
                      </w:pPr>
                      <w:r>
                        <w:t>.</w:t>
                      </w:r>
                    </w:p>
                    <w:p w14:paraId="5F5F7349" w14:textId="77777777" w:rsidR="0007398A" w:rsidRDefault="0007398A" w:rsidP="0007398A">
                      <w:pPr>
                        <w:suppressAutoHyphens w:val="0"/>
                        <w:autoSpaceDE w:val="0"/>
                        <w:spacing w:before="134" w:line="309" w:lineRule="auto"/>
                        <w:ind w:left="388" w:right="450"/>
                        <w:jc w:val="center"/>
                        <w:textAlignment w:val="auto"/>
                        <w:rPr>
                          <w:rFonts w:eastAsia="Trebuchet MS"/>
                          <w:b/>
                          <w:color w:val="auto"/>
                          <w:w w:val="85"/>
                          <w:sz w:val="26"/>
                          <w:szCs w:val="26"/>
                          <w:lang w:eastAsia="en-US"/>
                        </w:rPr>
                      </w:pPr>
                    </w:p>
                    <w:p w14:paraId="5DC38F9A" w14:textId="77777777" w:rsidR="001A7800" w:rsidRDefault="001A7800">
                      <w:pPr>
                        <w:spacing w:before="60" w:after="60"/>
                        <w:ind w:left="142"/>
                        <w:jc w:val="both"/>
                        <w:rPr>
                          <w:b/>
                        </w:rPr>
                      </w:pPr>
                    </w:p>
                    <w:p w14:paraId="3268E31C" w14:textId="77777777" w:rsidR="001A7800" w:rsidRDefault="001A7800">
                      <w:pPr>
                        <w:spacing w:before="60" w:after="60"/>
                        <w:ind w:left="142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OGGETTO: </w:t>
      </w:r>
    </w:p>
    <w:p w14:paraId="27E728E4" w14:textId="77777777" w:rsidR="001A7800" w:rsidRDefault="001A7800"/>
    <w:p w14:paraId="6A186C72" w14:textId="77777777" w:rsidR="001A7800" w:rsidRDefault="001A7800"/>
    <w:p w14:paraId="46054567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53446126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014FDBC1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6FAE32A2" w14:textId="77777777" w:rsidR="001A7800" w:rsidRDefault="001A7800">
      <w:pPr>
        <w:rPr>
          <w:b/>
        </w:rPr>
      </w:pPr>
    </w:p>
    <w:p w14:paraId="08D9618C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bookmarkEnd w:id="0"/>
    <w:p w14:paraId="5088E48E" w14:textId="77777777" w:rsidR="00EC2D10" w:rsidRDefault="00EC2D10">
      <w:pPr>
        <w:tabs>
          <w:tab w:val="left" w:pos="5400"/>
        </w:tabs>
      </w:pPr>
    </w:p>
    <w:p w14:paraId="2EB50E4D" w14:textId="77777777" w:rsidR="00EC2D10" w:rsidRDefault="00EC2D10">
      <w:pPr>
        <w:tabs>
          <w:tab w:val="left" w:pos="5400"/>
        </w:tabs>
      </w:pPr>
    </w:p>
    <w:p w14:paraId="72F27D55" w14:textId="77777777" w:rsidR="00EC2D10" w:rsidRDefault="00EC2D10">
      <w:pPr>
        <w:tabs>
          <w:tab w:val="left" w:pos="5400"/>
        </w:tabs>
      </w:pPr>
    </w:p>
    <w:p w14:paraId="4B42321F" w14:textId="77777777" w:rsidR="00EC2D10" w:rsidRDefault="00EC2D10">
      <w:pPr>
        <w:tabs>
          <w:tab w:val="left" w:pos="5400"/>
        </w:tabs>
      </w:pPr>
    </w:p>
    <w:p w14:paraId="1187C28C" w14:textId="77777777" w:rsidR="00597A0B" w:rsidRPr="00F73228" w:rsidRDefault="00597A0B" w:rsidP="00597A0B">
      <w:pPr>
        <w:pStyle w:val="Titolo1"/>
        <w:spacing w:before="138"/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F73228">
        <w:rPr>
          <w:rFonts w:ascii="Times New Roman" w:hAnsi="Times New Roman"/>
          <w:i/>
          <w:sz w:val="28"/>
          <w:szCs w:val="28"/>
        </w:rPr>
        <w:t xml:space="preserve">Criterio dell'offerta economicamente più vantaggiosa individuata sulla base del miglior rapporto qualità/prezzo ai sensi dell’art. 108 co. 2 Lett. </w:t>
      </w:r>
      <w:proofErr w:type="gramStart"/>
      <w:r w:rsidRPr="00F73228">
        <w:rPr>
          <w:rFonts w:ascii="Times New Roman" w:hAnsi="Times New Roman"/>
          <w:i/>
          <w:sz w:val="28"/>
          <w:szCs w:val="28"/>
        </w:rPr>
        <w:t>b  del</w:t>
      </w:r>
      <w:proofErr w:type="gramEnd"/>
      <w:r w:rsidRPr="00F73228">
        <w:rPr>
          <w:rFonts w:ascii="Times New Roman" w:hAnsi="Times New Roman"/>
          <w:i/>
          <w:sz w:val="28"/>
          <w:szCs w:val="28"/>
        </w:rPr>
        <w:t xml:space="preserve"> D. Lgs. 2023 n.36</w:t>
      </w:r>
    </w:p>
    <w:p w14:paraId="22A17BF0" w14:textId="77777777" w:rsidR="0007398A" w:rsidRDefault="0007398A">
      <w:pPr>
        <w:tabs>
          <w:tab w:val="left" w:pos="5400"/>
        </w:tabs>
      </w:pPr>
    </w:p>
    <w:p w14:paraId="717E0982" w14:textId="77777777" w:rsidR="00EC2D10" w:rsidRDefault="00EC2D10" w:rsidP="00EC2D10">
      <w:pPr>
        <w:spacing w:line="240" w:lineRule="exact"/>
        <w:rPr>
          <w:b/>
          <w:sz w:val="24"/>
          <w:szCs w:val="24"/>
        </w:rPr>
      </w:pPr>
    </w:p>
    <w:p w14:paraId="0B3FBB90" w14:textId="77777777" w:rsidR="00EC2D10" w:rsidRDefault="00EC2D10" w:rsidP="00EC2D10">
      <w:pPr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(CAPOGRUPPO): </w:t>
      </w:r>
    </w:p>
    <w:p w14:paraId="270B3631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742AB616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______________________________________________________________________</w:t>
      </w:r>
    </w:p>
    <w:p w14:paraId="2598645A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624E9BFF" w14:textId="77777777" w:rsidR="00EC2D10" w:rsidRDefault="00EC2D10" w:rsidP="00EC2D10">
      <w:pPr>
        <w:tabs>
          <w:tab w:val="left" w:pos="5580"/>
          <w:tab w:val="left" w:pos="73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t>Nato a _____________________________ Prov.________</w:t>
      </w:r>
      <w:proofErr w:type="gramStart"/>
      <w:r>
        <w:rPr>
          <w:sz w:val="24"/>
          <w:szCs w:val="24"/>
        </w:rPr>
        <w:t>_  il</w:t>
      </w:r>
      <w:proofErr w:type="gramEnd"/>
      <w:r>
        <w:rPr>
          <w:sz w:val="24"/>
          <w:szCs w:val="24"/>
        </w:rPr>
        <w:t>_______________________________</w:t>
      </w:r>
    </w:p>
    <w:p w14:paraId="7CC37487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715A58A6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In qualità di (carica sociale</w:t>
      </w:r>
      <w:proofErr w:type="gramStart"/>
      <w:r>
        <w:rPr>
          <w:sz w:val="24"/>
          <w:szCs w:val="24"/>
        </w:rPr>
        <w:t>):_</w:t>
      </w:r>
      <w:proofErr w:type="gramEnd"/>
      <w:r>
        <w:rPr>
          <w:sz w:val="24"/>
          <w:szCs w:val="24"/>
        </w:rPr>
        <w:t>_______________________________________________________</w:t>
      </w:r>
    </w:p>
    <w:p w14:paraId="3207D104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70EA51E7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dell’Impresa_____________________________________________________________________</w:t>
      </w:r>
    </w:p>
    <w:p w14:paraId="685507BF" w14:textId="77777777" w:rsidR="00EC2D10" w:rsidRDefault="00EC2D10" w:rsidP="00EC2D10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1171BE8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con sede legale in _____________________________________________ Prov. _________________</w:t>
      </w:r>
    </w:p>
    <w:p w14:paraId="0E964DE1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rPr>
          <w:sz w:val="24"/>
          <w:szCs w:val="24"/>
        </w:rPr>
      </w:pPr>
    </w:p>
    <w:p w14:paraId="373665DD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t>Via ________________________________________________________________n. _____________</w:t>
      </w:r>
    </w:p>
    <w:p w14:paraId="3CEEA0CF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99BF0A7" w14:textId="77777777" w:rsidR="00EC2D10" w:rsidRDefault="00EC2D10" w:rsidP="00EC2D10">
      <w:pPr>
        <w:tabs>
          <w:tab w:val="left" w:pos="3420"/>
          <w:tab w:val="left" w:pos="630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Telefono_______________________    P.E.C.  ____________________________________________</w:t>
      </w:r>
    </w:p>
    <w:p w14:paraId="5E6C0D22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7240C2B7" w14:textId="77777777" w:rsidR="00EC2D10" w:rsidRDefault="00EC2D10" w:rsidP="00EC2D10">
      <w:pPr>
        <w:tabs>
          <w:tab w:val="left" w:pos="5040"/>
        </w:tabs>
        <w:spacing w:line="240" w:lineRule="exact"/>
        <w:ind w:right="-709"/>
        <w:rPr>
          <w:sz w:val="24"/>
          <w:szCs w:val="24"/>
        </w:rPr>
      </w:pPr>
      <w:r>
        <w:rPr>
          <w:sz w:val="24"/>
          <w:szCs w:val="24"/>
        </w:rPr>
        <w:t>Codice fiscale ______________________________</w:t>
      </w:r>
      <w:r>
        <w:rPr>
          <w:sz w:val="24"/>
          <w:szCs w:val="24"/>
        </w:rPr>
        <w:tab/>
        <w:t>P. I.V.A. _________________________________</w:t>
      </w:r>
    </w:p>
    <w:p w14:paraId="397ADFDD" w14:textId="77777777" w:rsidR="00EC2D10" w:rsidRDefault="00EC2D10" w:rsidP="00EC2D10">
      <w:pPr>
        <w:tabs>
          <w:tab w:val="left" w:pos="5040"/>
        </w:tabs>
        <w:spacing w:line="240" w:lineRule="exact"/>
        <w:ind w:right="-709"/>
        <w:rPr>
          <w:sz w:val="24"/>
          <w:szCs w:val="24"/>
        </w:rPr>
      </w:pPr>
    </w:p>
    <w:p w14:paraId="39EB0504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1CE758" wp14:editId="00E3F2A4">
                <wp:simplePos x="0" y="0"/>
                <wp:positionH relativeFrom="column">
                  <wp:posOffset>2971800</wp:posOffset>
                </wp:positionH>
                <wp:positionV relativeFrom="paragraph">
                  <wp:posOffset>20317</wp:posOffset>
                </wp:positionV>
                <wp:extent cx="3333116" cy="231142"/>
                <wp:effectExtent l="0" t="0" r="6984" b="10158"/>
                <wp:wrapNone/>
                <wp:docPr id="28" name="Casella di testo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7BDC6C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CE758" id="Casella di testo 71" o:spid="_x0000_s1027" type="#_x0000_t202" style="position:absolute;margin-left:234pt;margin-top:1.6pt;width:262.45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" strokeweight=".26467mm">
                <v:textbox>
                  <w:txbxContent>
                    <w:p w14:paraId="137BDC6C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Matricola </w:t>
      </w:r>
      <w:proofErr w:type="gramStart"/>
      <w:r>
        <w:t>INPS  e</w:t>
      </w:r>
      <w:proofErr w:type="gramEnd"/>
      <w:r>
        <w:t xml:space="preserve"> SEDE COMPETENTE </w:t>
      </w:r>
    </w:p>
    <w:p w14:paraId="082C3B3B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rPr>
          <w:sz w:val="24"/>
          <w:szCs w:val="24"/>
        </w:rPr>
      </w:pPr>
      <w:bookmarkStart w:id="5" w:name="_Hlk2172040"/>
    </w:p>
    <w:p w14:paraId="23E8F292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E01E9F" wp14:editId="08039794">
                <wp:simplePos x="0" y="0"/>
                <wp:positionH relativeFrom="column">
                  <wp:posOffset>2971800</wp:posOffset>
                </wp:positionH>
                <wp:positionV relativeFrom="paragraph">
                  <wp:posOffset>630</wp:posOffset>
                </wp:positionV>
                <wp:extent cx="3333116" cy="231142"/>
                <wp:effectExtent l="0" t="0" r="6984" b="10158"/>
                <wp:wrapNone/>
                <wp:docPr id="29" name="Casella di tes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C3C5DF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01E9F" id="Casella di testo 70" o:spid="_x0000_s1028" type="#_x0000_t202" style="position:absolute;margin-left:234pt;margin-top:.05pt;width:262.45pt;height:1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" strokeweight=".26467mm">
                <v:textbox>
                  <w:txbxContent>
                    <w:p w14:paraId="11C3C5DF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Codice cliente INAIL e SEDE COMPETENTE  </w:t>
      </w:r>
    </w:p>
    <w:p w14:paraId="3AAE7DFE" w14:textId="77777777" w:rsidR="00EC2D10" w:rsidRDefault="00EC2D10" w:rsidP="00EC2D10">
      <w:pPr>
        <w:rPr>
          <w:b/>
          <w:sz w:val="24"/>
          <w:szCs w:val="24"/>
        </w:rPr>
      </w:pPr>
    </w:p>
    <w:bookmarkEnd w:id="5"/>
    <w:p w14:paraId="53244088" w14:textId="77777777" w:rsidR="00EC2D10" w:rsidRDefault="00EC2D10" w:rsidP="00EC2D10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DAB13B" wp14:editId="3CCDDB35">
                <wp:simplePos x="0" y="0"/>
                <wp:positionH relativeFrom="column">
                  <wp:posOffset>2971800</wp:posOffset>
                </wp:positionH>
                <wp:positionV relativeFrom="paragraph">
                  <wp:posOffset>114930</wp:posOffset>
                </wp:positionV>
                <wp:extent cx="3333116" cy="231142"/>
                <wp:effectExtent l="0" t="0" r="6984" b="10158"/>
                <wp:wrapNone/>
                <wp:docPr id="30" name="Casella di test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8ABD0D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AB13B" id="Casella di testo 68" o:spid="_x0000_s1029" type="#_x0000_t202" style="position:absolute;margin-left:234pt;margin-top:9.05pt;width:262.45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" strokeweight=".26467mm">
                <v:textbox>
                  <w:txbxContent>
                    <w:p w14:paraId="1E8ABD0D" w14:textId="77777777" w:rsidR="00EC2D10" w:rsidRDefault="00EC2D10" w:rsidP="00EC2D10"/>
                  </w:txbxContent>
                </v:textbox>
              </v:shape>
            </w:pict>
          </mc:Fallback>
        </mc:AlternateContent>
      </w:r>
    </w:p>
    <w:p w14:paraId="30CC7148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t xml:space="preserve">Contratto applicato ai dipendenti </w:t>
      </w:r>
    </w:p>
    <w:p w14:paraId="2E22A2C3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rPr>
          <w:sz w:val="24"/>
          <w:szCs w:val="24"/>
        </w:rPr>
      </w:pPr>
    </w:p>
    <w:p w14:paraId="01CAD0E2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5F51A0" wp14:editId="23CB4B02">
                <wp:simplePos x="0" y="0"/>
                <wp:positionH relativeFrom="column">
                  <wp:posOffset>2971800</wp:posOffset>
                </wp:positionH>
                <wp:positionV relativeFrom="paragraph">
                  <wp:posOffset>630</wp:posOffset>
                </wp:positionV>
                <wp:extent cx="3333116" cy="231142"/>
                <wp:effectExtent l="0" t="0" r="6984" b="10158"/>
                <wp:wrapNone/>
                <wp:docPr id="31" name="Casella di tes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8368AC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F51A0" id="_x0000_s1030" type="#_x0000_t202" style="position:absolute;margin-left:234pt;margin-top:.05pt;width:262.45pt;height:1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" strokeweight=".26467mm">
                <v:textbox>
                  <w:txbxContent>
                    <w:p w14:paraId="4B8368AC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Agenzia Entrate competente per territorio  </w:t>
      </w:r>
    </w:p>
    <w:p w14:paraId="5BDDA6C6" w14:textId="70E76FF5" w:rsidR="00EC2D10" w:rsidRDefault="00EC2D10" w:rsidP="00EC2D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(1^ MANDANTE): </w:t>
      </w:r>
    </w:p>
    <w:p w14:paraId="6153E526" w14:textId="77777777" w:rsidR="00EC2D10" w:rsidRDefault="00EC2D10" w:rsidP="00EC2D10">
      <w:pPr>
        <w:rPr>
          <w:sz w:val="24"/>
          <w:szCs w:val="24"/>
        </w:rPr>
      </w:pPr>
    </w:p>
    <w:p w14:paraId="6A8AE03B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_______________________________________________________________________</w:t>
      </w:r>
    </w:p>
    <w:p w14:paraId="6CC93A2E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7EC9F57C" w14:textId="77777777" w:rsidR="00EC2D10" w:rsidRDefault="00EC2D10" w:rsidP="00EC2D10">
      <w:pPr>
        <w:tabs>
          <w:tab w:val="left" w:pos="5580"/>
          <w:tab w:val="left" w:pos="73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lastRenderedPageBreak/>
        <w:t>Nato a _____________________________ Prov._________   il_______________________________</w:t>
      </w:r>
    </w:p>
    <w:p w14:paraId="24DBA324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190E50C1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In qualità di (carica sociale): ___________________________________________________________</w:t>
      </w:r>
    </w:p>
    <w:p w14:paraId="553CCA30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1825779F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dell’Impresa _______________________________________________________________________</w:t>
      </w:r>
    </w:p>
    <w:p w14:paraId="706ABC9D" w14:textId="77777777" w:rsidR="00EC2D10" w:rsidRDefault="00EC2D10" w:rsidP="00EC2D10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9D2D988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con sede legale in _______________________________________________ Prov. _______________</w:t>
      </w:r>
    </w:p>
    <w:p w14:paraId="38F0120B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rPr>
          <w:sz w:val="24"/>
          <w:szCs w:val="24"/>
        </w:rPr>
      </w:pPr>
    </w:p>
    <w:p w14:paraId="6CF10F74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t>Via ________________________________________________________________ n. _____________</w:t>
      </w:r>
    </w:p>
    <w:p w14:paraId="76EABEB6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6A349C6" w14:textId="77777777" w:rsidR="00EC2D10" w:rsidRDefault="00EC2D10" w:rsidP="00EC2D10">
      <w:pPr>
        <w:tabs>
          <w:tab w:val="left" w:pos="3420"/>
          <w:tab w:val="left" w:pos="630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Telefono_______________________    P.E.C.  _____________________________________________</w:t>
      </w:r>
    </w:p>
    <w:p w14:paraId="6151FBEE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213AD2D9" w14:textId="77777777" w:rsidR="00EC2D10" w:rsidRDefault="00EC2D10" w:rsidP="00EC2D10">
      <w:pPr>
        <w:tabs>
          <w:tab w:val="left" w:pos="5040"/>
        </w:tabs>
        <w:spacing w:line="240" w:lineRule="exact"/>
        <w:ind w:right="-709"/>
        <w:rPr>
          <w:sz w:val="24"/>
          <w:szCs w:val="24"/>
        </w:rPr>
      </w:pPr>
      <w:r>
        <w:rPr>
          <w:sz w:val="24"/>
          <w:szCs w:val="24"/>
        </w:rPr>
        <w:t>Codice fiscale _______________________________ ___P. I.V.A.______________________________</w:t>
      </w:r>
    </w:p>
    <w:p w14:paraId="68B78C32" w14:textId="77777777" w:rsidR="00EC2D10" w:rsidRDefault="00EC2D10" w:rsidP="00EC2D10">
      <w:pPr>
        <w:tabs>
          <w:tab w:val="left" w:pos="0"/>
          <w:tab w:val="left" w:pos="5040"/>
        </w:tabs>
        <w:spacing w:line="240" w:lineRule="exact"/>
        <w:ind w:right="-709" w:hanging="567"/>
        <w:rPr>
          <w:sz w:val="24"/>
          <w:szCs w:val="24"/>
        </w:rPr>
      </w:pPr>
    </w:p>
    <w:p w14:paraId="648A514C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094413" wp14:editId="03855729">
                <wp:simplePos x="0" y="0"/>
                <wp:positionH relativeFrom="column">
                  <wp:posOffset>2743200</wp:posOffset>
                </wp:positionH>
                <wp:positionV relativeFrom="paragraph">
                  <wp:posOffset>20317</wp:posOffset>
                </wp:positionV>
                <wp:extent cx="3333116" cy="231142"/>
                <wp:effectExtent l="0" t="0" r="6984" b="10158"/>
                <wp:wrapNone/>
                <wp:docPr id="32" name="Casella di tes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537D3B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94413" id="Casella di testo 66" o:spid="_x0000_s1031" type="#_x0000_t202" style="position:absolute;margin-left:3in;margin-top:1.6pt;width:262.45pt;height:1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" strokeweight=".26467mm">
                <v:textbox>
                  <w:txbxContent>
                    <w:p w14:paraId="0B537D3B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Matricola INPS e SEDE COMPETENTE </w:t>
      </w:r>
    </w:p>
    <w:p w14:paraId="295DC978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</w:p>
    <w:p w14:paraId="0E06D9E9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D7399" wp14:editId="5AF874CB">
                <wp:simplePos x="0" y="0"/>
                <wp:positionH relativeFrom="column">
                  <wp:posOffset>2749250</wp:posOffset>
                </wp:positionH>
                <wp:positionV relativeFrom="paragraph">
                  <wp:posOffset>-2054</wp:posOffset>
                </wp:positionV>
                <wp:extent cx="3328633" cy="231140"/>
                <wp:effectExtent l="0" t="0" r="24765" b="16510"/>
                <wp:wrapNone/>
                <wp:docPr id="34" name="Casella di tes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8633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F805BF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6D7399" id="Casella di testo 65" o:spid="_x0000_s1032" type="#_x0000_t202" style="position:absolute;margin-left:216.5pt;margin-top:-.15pt;width:262.1pt;height:18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" strokeweight=".26467mm">
                <v:textbox>
                  <w:txbxContent>
                    <w:p w14:paraId="1CF805BF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Codice cliente INAIL e SEDE COMPETENTE    </w:t>
      </w:r>
    </w:p>
    <w:p w14:paraId="37E286E7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</w:p>
    <w:p w14:paraId="085E1BCC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A58324" wp14:editId="50A4A510">
                <wp:simplePos x="0" y="0"/>
                <wp:positionH relativeFrom="column">
                  <wp:posOffset>2743200</wp:posOffset>
                </wp:positionH>
                <wp:positionV relativeFrom="paragraph">
                  <wp:posOffset>-71122</wp:posOffset>
                </wp:positionV>
                <wp:extent cx="3333116" cy="231142"/>
                <wp:effectExtent l="0" t="0" r="6984" b="10158"/>
                <wp:wrapNone/>
                <wp:docPr id="35" name="Casella di tes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012489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58324" id="Casella di testo 63" o:spid="_x0000_s1033" type="#_x0000_t202" style="position:absolute;margin-left:3in;margin-top:-5.6pt;width:262.45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" strokeweight=".26467mm">
                <v:textbox>
                  <w:txbxContent>
                    <w:p w14:paraId="72012489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Contratto applicato ai dipendenti </w:t>
      </w:r>
    </w:p>
    <w:p w14:paraId="1D5D065A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5D3E5D" wp14:editId="2F2E50AD">
                <wp:simplePos x="0" y="0"/>
                <wp:positionH relativeFrom="column">
                  <wp:posOffset>2743200</wp:posOffset>
                </wp:positionH>
                <wp:positionV relativeFrom="paragraph">
                  <wp:posOffset>197482</wp:posOffset>
                </wp:positionV>
                <wp:extent cx="3333116" cy="231142"/>
                <wp:effectExtent l="0" t="0" r="6984" b="10158"/>
                <wp:wrapNone/>
                <wp:docPr id="36" name="Casella di testo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90977C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D3E5D" id="Casella di testo 62" o:spid="_x0000_s1034" type="#_x0000_t202" style="position:absolute;margin-left:3in;margin-top:15.55pt;width:262.45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" strokeweight=".26467mm">
                <v:textbox>
                  <w:txbxContent>
                    <w:p w14:paraId="2390977C" w14:textId="77777777" w:rsidR="00EC2D10" w:rsidRDefault="00EC2D10" w:rsidP="00EC2D10"/>
                  </w:txbxContent>
                </v:textbox>
              </v:shape>
            </w:pict>
          </mc:Fallback>
        </mc:AlternateContent>
      </w:r>
    </w:p>
    <w:p w14:paraId="14C968BD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  <w:r>
        <w:t xml:space="preserve">Agenzia Entrate competente per territorio </w:t>
      </w:r>
    </w:p>
    <w:p w14:paraId="0DC3DD6D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</w:pPr>
    </w:p>
    <w:p w14:paraId="2E124C01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EFA9F0E" w14:textId="77777777" w:rsidR="00EC2D10" w:rsidRDefault="00EC2D10" w:rsidP="00EC2D10">
      <w:pPr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(2^ MANDANTE): </w:t>
      </w:r>
    </w:p>
    <w:p w14:paraId="3FB483A6" w14:textId="77777777" w:rsidR="00EC2D10" w:rsidRDefault="00EC2D10" w:rsidP="00EC2D10">
      <w:pPr>
        <w:rPr>
          <w:sz w:val="24"/>
          <w:szCs w:val="24"/>
        </w:rPr>
      </w:pPr>
    </w:p>
    <w:p w14:paraId="0B2B4D8D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_______________________________________________________________________</w:t>
      </w:r>
    </w:p>
    <w:p w14:paraId="174AD053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2C26B92D" w14:textId="77777777" w:rsidR="00EC2D10" w:rsidRDefault="00EC2D10" w:rsidP="00EC2D10">
      <w:pPr>
        <w:tabs>
          <w:tab w:val="left" w:pos="5580"/>
          <w:tab w:val="left" w:pos="73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t>Nato a _____________________________ Prov._________   il_______________________________</w:t>
      </w:r>
    </w:p>
    <w:p w14:paraId="649AAF97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1D4F0F32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In qualità di (carica sociale): ___________________________________________________________</w:t>
      </w:r>
    </w:p>
    <w:p w14:paraId="7D06B4BF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0550FD73" w14:textId="77777777" w:rsidR="00EC2D10" w:rsidRDefault="00EC2D10" w:rsidP="00EC2D10">
      <w:pPr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dell’Impresa _______________________________________________________________________</w:t>
      </w:r>
    </w:p>
    <w:p w14:paraId="0F17D436" w14:textId="77777777" w:rsidR="00EC2D10" w:rsidRDefault="00EC2D10" w:rsidP="00EC2D10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034CE45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con sede legale in _______________________________________________ Prov. _______________</w:t>
      </w:r>
    </w:p>
    <w:p w14:paraId="24D9FED1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rPr>
          <w:sz w:val="24"/>
          <w:szCs w:val="24"/>
        </w:rPr>
      </w:pPr>
    </w:p>
    <w:p w14:paraId="5A1151EB" w14:textId="77777777" w:rsidR="00EC2D10" w:rsidRDefault="00EC2D10" w:rsidP="00EC2D10">
      <w:pPr>
        <w:tabs>
          <w:tab w:val="left" w:pos="7020"/>
          <w:tab w:val="left" w:pos="8280"/>
        </w:tabs>
        <w:spacing w:line="240" w:lineRule="exact"/>
        <w:ind w:right="-427"/>
        <w:rPr>
          <w:sz w:val="24"/>
          <w:szCs w:val="24"/>
        </w:rPr>
      </w:pPr>
      <w:r>
        <w:rPr>
          <w:sz w:val="24"/>
          <w:szCs w:val="24"/>
        </w:rPr>
        <w:t>Via ________________________________________________________________ n. _____________</w:t>
      </w:r>
    </w:p>
    <w:p w14:paraId="658094D6" w14:textId="77777777" w:rsidR="00EC2D10" w:rsidRDefault="00EC2D10" w:rsidP="00EC2D10">
      <w:pPr>
        <w:tabs>
          <w:tab w:val="left" w:pos="6840"/>
          <w:tab w:val="left" w:pos="77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0DAC83C" w14:textId="77777777" w:rsidR="00EC2D10" w:rsidRDefault="00EC2D10" w:rsidP="00EC2D10">
      <w:pPr>
        <w:tabs>
          <w:tab w:val="left" w:pos="3420"/>
          <w:tab w:val="left" w:pos="6300"/>
        </w:tabs>
        <w:spacing w:line="240" w:lineRule="exact"/>
        <w:ind w:right="-568"/>
        <w:rPr>
          <w:sz w:val="24"/>
          <w:szCs w:val="24"/>
        </w:rPr>
      </w:pPr>
      <w:r>
        <w:rPr>
          <w:sz w:val="24"/>
          <w:szCs w:val="24"/>
        </w:rPr>
        <w:t>Telefono_______________________    P.E.C.  _____________________________________________</w:t>
      </w:r>
    </w:p>
    <w:p w14:paraId="34406E41" w14:textId="77777777" w:rsidR="00EC2D10" w:rsidRDefault="00EC2D10" w:rsidP="00EC2D10">
      <w:pPr>
        <w:spacing w:line="240" w:lineRule="exact"/>
        <w:rPr>
          <w:sz w:val="24"/>
          <w:szCs w:val="24"/>
        </w:rPr>
      </w:pPr>
    </w:p>
    <w:p w14:paraId="26D27FE4" w14:textId="77777777" w:rsidR="00EC2D10" w:rsidRDefault="00EC2D10" w:rsidP="00EC2D10">
      <w:pPr>
        <w:tabs>
          <w:tab w:val="left" w:pos="5040"/>
        </w:tabs>
        <w:spacing w:line="240" w:lineRule="exact"/>
        <w:ind w:right="-709"/>
        <w:rPr>
          <w:sz w:val="24"/>
          <w:szCs w:val="24"/>
        </w:rPr>
      </w:pPr>
      <w:r>
        <w:rPr>
          <w:sz w:val="24"/>
          <w:szCs w:val="24"/>
        </w:rPr>
        <w:t>Codice fiscale _______________________________ ___P. I.V.A.______________________________</w:t>
      </w:r>
    </w:p>
    <w:p w14:paraId="74812438" w14:textId="77777777" w:rsidR="00EC2D10" w:rsidRDefault="00EC2D10" w:rsidP="00EC2D10">
      <w:pPr>
        <w:tabs>
          <w:tab w:val="left" w:pos="0"/>
          <w:tab w:val="left" w:pos="5040"/>
        </w:tabs>
        <w:spacing w:line="240" w:lineRule="exact"/>
        <w:ind w:left="567" w:right="-709" w:hanging="567"/>
        <w:rPr>
          <w:sz w:val="24"/>
          <w:szCs w:val="24"/>
        </w:rPr>
      </w:pPr>
    </w:p>
    <w:p w14:paraId="195762BF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D9BCFD" wp14:editId="2233FBF8">
                <wp:simplePos x="0" y="0"/>
                <wp:positionH relativeFrom="column">
                  <wp:posOffset>2743200</wp:posOffset>
                </wp:positionH>
                <wp:positionV relativeFrom="paragraph">
                  <wp:posOffset>20317</wp:posOffset>
                </wp:positionV>
                <wp:extent cx="3333116" cy="231142"/>
                <wp:effectExtent l="0" t="0" r="6984" b="10158"/>
                <wp:wrapNone/>
                <wp:docPr id="37" name="Casella di testo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BE7D55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D9BCFD" id="Casella di testo 61" o:spid="_x0000_s1035" type="#_x0000_t202" style="position:absolute;left:0;text-align:left;margin-left:3in;margin-top:1.6pt;width:262.45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" strokeweight=".26467mm">
                <v:textbox>
                  <w:txbxContent>
                    <w:p w14:paraId="74BE7D55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Matricola INPS e SEDE COMPETENTE </w:t>
      </w:r>
    </w:p>
    <w:p w14:paraId="4873EA2A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</w:p>
    <w:p w14:paraId="21EB309D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562C90" wp14:editId="67F8777D">
                <wp:simplePos x="0" y="0"/>
                <wp:positionH relativeFrom="column">
                  <wp:posOffset>2743200</wp:posOffset>
                </wp:positionH>
                <wp:positionV relativeFrom="paragraph">
                  <wp:posOffset>23490</wp:posOffset>
                </wp:positionV>
                <wp:extent cx="3333116" cy="231142"/>
                <wp:effectExtent l="0" t="0" r="6984" b="10158"/>
                <wp:wrapNone/>
                <wp:docPr id="38" name="Casella di test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429188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562C90" id="Casella di testo 60" o:spid="_x0000_s1036" type="#_x0000_t202" style="position:absolute;left:0;text-align:left;margin-left:3in;margin-top:1.85pt;width:262.45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" strokeweight=".26467mm">
                <v:textbox>
                  <w:txbxContent>
                    <w:p w14:paraId="53429188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Codice cliente INAIL e SEDE COMPETENTE  </w:t>
      </w:r>
    </w:p>
    <w:p w14:paraId="56B4CB54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</w:p>
    <w:p w14:paraId="70E93C9D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</w:p>
    <w:p w14:paraId="3EC750D7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0CD4D2" wp14:editId="014D510A">
                <wp:simplePos x="0" y="0"/>
                <wp:positionH relativeFrom="column">
                  <wp:posOffset>2743200</wp:posOffset>
                </wp:positionH>
                <wp:positionV relativeFrom="paragraph">
                  <wp:posOffset>-71122</wp:posOffset>
                </wp:positionV>
                <wp:extent cx="3333116" cy="231142"/>
                <wp:effectExtent l="0" t="0" r="6984" b="10158"/>
                <wp:wrapNone/>
                <wp:docPr id="39" name="Casella di tes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C558D8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CD4D2" id="Casella di testo 58" o:spid="_x0000_s1037" type="#_x0000_t202" style="position:absolute;left:0;text-align:left;margin-left:3in;margin-top:-5.6pt;width:262.45pt;height:1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" strokeweight=".26467mm">
                <v:textbox>
                  <w:txbxContent>
                    <w:p w14:paraId="19C558D8" w14:textId="77777777" w:rsidR="00EC2D10" w:rsidRDefault="00EC2D10" w:rsidP="00EC2D10"/>
                  </w:txbxContent>
                </v:textbox>
              </v:shape>
            </w:pict>
          </mc:Fallback>
        </mc:AlternateContent>
      </w:r>
      <w:r>
        <w:t xml:space="preserve">Contratto applicato ai dipendenti </w:t>
      </w:r>
    </w:p>
    <w:p w14:paraId="7F75210B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2A8A75" wp14:editId="110E6939">
                <wp:simplePos x="0" y="0"/>
                <wp:positionH relativeFrom="column">
                  <wp:posOffset>2743200</wp:posOffset>
                </wp:positionH>
                <wp:positionV relativeFrom="paragraph">
                  <wp:posOffset>197482</wp:posOffset>
                </wp:positionV>
                <wp:extent cx="3333116" cy="231142"/>
                <wp:effectExtent l="0" t="0" r="6984" b="10158"/>
                <wp:wrapNone/>
                <wp:docPr id="40" name="Casella di test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116" cy="231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8FE89C" w14:textId="77777777" w:rsidR="00EC2D10" w:rsidRDefault="00EC2D10" w:rsidP="00EC2D1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A8A75" id="Casella di testo 57" o:spid="_x0000_s1038" type="#_x0000_t202" style="position:absolute;left:0;text-align:left;margin-left:3in;margin-top:15.55pt;width:262.45pt;height:1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" strokeweight=".26467mm">
                <v:textbox>
                  <w:txbxContent>
                    <w:p w14:paraId="428FE89C" w14:textId="77777777" w:rsidR="00EC2D10" w:rsidRDefault="00EC2D10" w:rsidP="00EC2D10"/>
                  </w:txbxContent>
                </v:textbox>
              </v:shape>
            </w:pict>
          </mc:Fallback>
        </mc:AlternateContent>
      </w:r>
    </w:p>
    <w:p w14:paraId="4B819423" w14:textId="77777777" w:rsidR="00EC2D10" w:rsidRDefault="00EC2D10" w:rsidP="00EC2D10">
      <w:pPr>
        <w:tabs>
          <w:tab w:val="left" w:pos="708"/>
          <w:tab w:val="left" w:pos="1416"/>
          <w:tab w:val="left" w:pos="2124"/>
          <w:tab w:val="left" w:pos="5430"/>
        </w:tabs>
        <w:spacing w:after="120"/>
        <w:ind w:left="-180"/>
      </w:pPr>
      <w:r>
        <w:t xml:space="preserve">Agenzia Entrate competente per territorio </w:t>
      </w:r>
    </w:p>
    <w:p w14:paraId="0E98AF7E" w14:textId="77777777" w:rsidR="001A7800" w:rsidRDefault="001A7800">
      <w:pPr>
        <w:rPr>
          <w:b/>
        </w:rPr>
      </w:pPr>
    </w:p>
    <w:p w14:paraId="12912DF2" w14:textId="77777777" w:rsidR="001A7800" w:rsidRDefault="001A7800">
      <w:pPr>
        <w:rPr>
          <w:b/>
        </w:rPr>
      </w:pPr>
    </w:p>
    <w:p w14:paraId="669C6717" w14:textId="77777777" w:rsidR="001A7800" w:rsidRDefault="00616777">
      <w:pPr>
        <w:rPr>
          <w:b/>
        </w:rPr>
      </w:pPr>
      <w:r>
        <w:rPr>
          <w:b/>
        </w:rPr>
        <w:lastRenderedPageBreak/>
        <w:t>ai sensi degli articoli 46 e 47 del D.P.R. 28 Dicembre 2000 n. 445, consapevole delle sanzioni penali previste dal successivo articolo 76, per le ipotesi di falsità in atti e dichiarazioni mendaci ivi indicate</w:t>
      </w:r>
    </w:p>
    <w:p w14:paraId="192BD6D1" w14:textId="77777777" w:rsidR="001A7800" w:rsidRDefault="001A7800">
      <w:pPr>
        <w:spacing w:line="360" w:lineRule="auto"/>
        <w:rPr>
          <w:b/>
          <w:sz w:val="22"/>
          <w:szCs w:val="22"/>
        </w:rPr>
      </w:pPr>
    </w:p>
    <w:p w14:paraId="41DCD443" w14:textId="77777777" w:rsidR="001A7800" w:rsidRDefault="001A7800">
      <w:pPr>
        <w:spacing w:line="360" w:lineRule="auto"/>
        <w:jc w:val="center"/>
        <w:rPr>
          <w:b/>
          <w:sz w:val="22"/>
          <w:szCs w:val="22"/>
        </w:rPr>
      </w:pPr>
    </w:p>
    <w:p w14:paraId="4FC7DAFE" w14:textId="2CB1A640" w:rsidR="001A7800" w:rsidRDefault="00616777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  <w:r w:rsidR="00EC2D10">
        <w:rPr>
          <w:b/>
          <w:sz w:val="22"/>
          <w:szCs w:val="22"/>
        </w:rPr>
        <w:t>NO</w:t>
      </w:r>
    </w:p>
    <w:p w14:paraId="41291525" w14:textId="77777777" w:rsidR="001A7800" w:rsidRDefault="001A7800">
      <w:pPr>
        <w:spacing w:line="360" w:lineRule="auto"/>
        <w:jc w:val="center"/>
        <w:rPr>
          <w:b/>
          <w:sz w:val="22"/>
          <w:szCs w:val="22"/>
        </w:rPr>
      </w:pPr>
    </w:p>
    <w:p w14:paraId="601D023C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a. l’assenza del divieto di contrarre con la pubblica amministrazione previsto dall’art. 53 comma 16-ter del D.Lgs. n.165/2001 in combinato disposto con l’art. 21 del D.Lgs. 08/04/2013 n. 39.</w:t>
      </w:r>
    </w:p>
    <w:p w14:paraId="53EB90D0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b. di non avere presentato false dichiarazioni o falsa documentazione nelle procedure di gara e negli affidamenti di subappalti;</w:t>
      </w:r>
    </w:p>
    <w:p w14:paraId="0F1F4D50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c. che le copie di tutti gli allegati alla documentazione di gara, sono copie conformi all’originale in possesso del sottoscritto;</w:t>
      </w:r>
    </w:p>
    <w:p w14:paraId="3EE5B00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d. di avere preso visione dal sito istituzionale www.comune.palermo.it/amministrazionetrasparente degli obblighi derivanti dal “PIANO TRIENNALE DI PREVENZIONE DEI FENOMENI CORRUTTIVI DEL COMUNE DI PALERMO - TRIENNIO 2021-2023”, adottato dalla Giunta Comunale con deliberazione n. 76 del 30.03.2021 e di non avere concluso contratti di lavoro subordinato o autonomo e di non avere attribuito incarichi ad ex dipendenti che hanno esercitato poteri autoritativi o negoziali per conto dell’amministrazione comunale di Palermo nei confronti della ditta stessa e nel triennio successivo alla cessazione del rapporto di lavoro;</w:t>
      </w:r>
    </w:p>
    <w:p w14:paraId="0C9FF98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e. di accettare integralmente e senza condizione o riserva alcuna, tutte le norme e disposizioni contenute nella documentazione gara;</w:t>
      </w:r>
    </w:p>
    <w:p w14:paraId="703588B6" w14:textId="1B5D9F44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f. di essere edotto degli obblighi derivanti dal Codice di Comportamento adottato dalla Stazione Appaltante con deliberazione di </w:t>
      </w:r>
      <w:r w:rsidRPr="008E61BA">
        <w:rPr>
          <w:color w:val="222222"/>
          <w:sz w:val="22"/>
          <w:szCs w:val="22"/>
          <w:shd w:val="clear" w:color="auto" w:fill="FFFFFF"/>
        </w:rPr>
        <w:t xml:space="preserve">Giunta Comunale </w:t>
      </w:r>
      <w:r w:rsidR="008E61BA" w:rsidRPr="008E61BA">
        <w:rPr>
          <w:color w:val="222222"/>
          <w:sz w:val="22"/>
          <w:szCs w:val="22"/>
          <w:shd w:val="clear" w:color="auto" w:fill="FFFFFF"/>
        </w:rPr>
        <w:t xml:space="preserve">n.348 del 16/12/2024 </w:t>
      </w:r>
      <w:r>
        <w:rPr>
          <w:color w:val="222222"/>
          <w:sz w:val="22"/>
          <w:szCs w:val="22"/>
          <w:shd w:val="clear" w:color="auto" w:fill="FFFFFF"/>
        </w:rPr>
        <w:t xml:space="preserve">e </w:t>
      </w:r>
      <w:proofErr w:type="spellStart"/>
      <w:r>
        <w:rPr>
          <w:color w:val="222222"/>
          <w:sz w:val="22"/>
          <w:szCs w:val="22"/>
          <w:shd w:val="clear" w:color="auto" w:fill="FFFFFF"/>
        </w:rPr>
        <w:t>ss.mm.ii</w:t>
      </w:r>
      <w:proofErr w:type="spellEnd"/>
      <w:r>
        <w:rPr>
          <w:color w:val="222222"/>
          <w:sz w:val="22"/>
          <w:szCs w:val="22"/>
          <w:shd w:val="clear" w:color="auto" w:fill="FFFFFF"/>
        </w:rPr>
        <w:t>., e si impegna, in caso di aggiudicazione, ad osservare e a far osservare ai propri dipendenti e collaboratori il suddetto Codice, pena la risoluzione del contratto;</w:t>
      </w:r>
    </w:p>
    <w:p w14:paraId="50CA9CEF" w14:textId="4787D0C0" w:rsidR="001A7800" w:rsidRPr="009B5345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 w:rsidRPr="009B5345">
        <w:rPr>
          <w:color w:val="222222"/>
          <w:sz w:val="22"/>
          <w:szCs w:val="22"/>
          <w:shd w:val="clear" w:color="auto" w:fill="FFFFFF"/>
        </w:rPr>
        <w:t xml:space="preserve">g. </w:t>
      </w:r>
      <w:r w:rsidR="009B5345" w:rsidRPr="009B5345">
        <w:rPr>
          <w:rFonts w:cs="Calibri"/>
          <w:sz w:val="22"/>
          <w:szCs w:val="22"/>
        </w:rPr>
        <w:t>di avere effettuato i sopralluoghi e di essere in possesso di tutte le certificazioni rilasciate dalle Istituzioni Scolastiche</w:t>
      </w:r>
    </w:p>
    <w:p w14:paraId="07F36F8B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h. di essere iscritto nell’elenco dei fornitori, prestatori di servizi non soggetti a tentativo di infiltrazione mafiosa (c.d. </w:t>
      </w:r>
      <w:r>
        <w:rPr>
          <w:i/>
          <w:color w:val="222222"/>
          <w:sz w:val="22"/>
          <w:szCs w:val="22"/>
          <w:shd w:val="clear" w:color="auto" w:fill="FFFFFF"/>
        </w:rPr>
        <w:t>white list</w:t>
      </w:r>
      <w:r>
        <w:rPr>
          <w:color w:val="222222"/>
          <w:sz w:val="22"/>
          <w:szCs w:val="22"/>
          <w:shd w:val="clear" w:color="auto" w:fill="FFFFFF"/>
        </w:rPr>
        <w:t xml:space="preserve">) istituito presso la Prefettura della provincia di Palermo oppure dichiara di aver presentato domanda di iscrizione nell’elenco dei fornitori, prestatori di servizi non soggetti a tentativo di infiltrazione mafiosa (c.d. </w:t>
      </w:r>
      <w:r>
        <w:rPr>
          <w:i/>
          <w:color w:val="222222"/>
          <w:sz w:val="22"/>
          <w:szCs w:val="22"/>
          <w:shd w:val="clear" w:color="auto" w:fill="FFFFFF"/>
        </w:rPr>
        <w:t>white list</w:t>
      </w:r>
      <w:r>
        <w:rPr>
          <w:color w:val="222222"/>
          <w:sz w:val="22"/>
          <w:szCs w:val="22"/>
          <w:shd w:val="clear" w:color="auto" w:fill="FFFFFF"/>
        </w:rPr>
        <w:t>) istituito presso la Prefettura della provincia di Palermo</w:t>
      </w:r>
    </w:p>
    <w:p w14:paraId="210ADE7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i. Per gli operatori economici aventi sede, residenza o domicilio nei paesi inseriti nelle c.d. “</w:t>
      </w:r>
      <w:r w:rsidRPr="00860D1C">
        <w:rPr>
          <w:i/>
          <w:iCs/>
          <w:color w:val="222222"/>
          <w:sz w:val="22"/>
          <w:szCs w:val="22"/>
          <w:shd w:val="clear" w:color="auto" w:fill="FFFFFF"/>
        </w:rPr>
        <w:t>black list</w:t>
      </w:r>
      <w:r>
        <w:rPr>
          <w:color w:val="222222"/>
          <w:sz w:val="22"/>
          <w:szCs w:val="22"/>
          <w:shd w:val="clear" w:color="auto" w:fill="FFFFFF"/>
        </w:rPr>
        <w:t xml:space="preserve">”, di essere in possesso dell’autorizzazione in corso di validità rilasciata ai sensi del D.M. 14 dicembre 2010 del Ministero dell’economia e delle finanze ai sensi dell’art. 37 del </w:t>
      </w:r>
      <w:proofErr w:type="spellStart"/>
      <w:r>
        <w:rPr>
          <w:color w:val="222222"/>
          <w:sz w:val="22"/>
          <w:szCs w:val="22"/>
          <w:shd w:val="clear" w:color="auto" w:fill="FFFFFF"/>
        </w:rPr>
        <w:t>D.l.</w:t>
      </w:r>
      <w:proofErr w:type="spellEnd"/>
      <w:r>
        <w:rPr>
          <w:color w:val="222222"/>
          <w:sz w:val="22"/>
          <w:szCs w:val="22"/>
          <w:shd w:val="clear" w:color="auto" w:fill="FFFFFF"/>
        </w:rPr>
        <w:t xml:space="preserve"> 78/2010, convertito in L. 122/2010) oppure dichiara di aver presentato domanda di autorizzazione ai sensi dell’art. 1 comma 3 del D.M. 14 dicembre 2010 e allega copia conforme dell’istanza di autorizzazione inviata al Ministero </w:t>
      </w:r>
    </w:p>
    <w:p w14:paraId="46B8C03D" w14:textId="50FE9823" w:rsidR="001A7800" w:rsidRDefault="00616777" w:rsidP="00652AC6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l. di impegnarsi a mantenere valida l’offerta per 180 giorni</w:t>
      </w:r>
      <w:r>
        <w:rPr>
          <w:b/>
          <w:color w:val="222222"/>
          <w:sz w:val="22"/>
          <w:szCs w:val="22"/>
          <w:shd w:val="clear" w:color="auto" w:fill="FFFFFF"/>
        </w:rPr>
        <w:t xml:space="preserve"> </w:t>
      </w:r>
      <w:r>
        <w:rPr>
          <w:color w:val="222222"/>
          <w:sz w:val="22"/>
          <w:szCs w:val="22"/>
          <w:shd w:val="clear" w:color="auto" w:fill="FFFFFF"/>
        </w:rPr>
        <w:t>a decorrere dalla data fissata quale termine ultimo per la presentazione delle offerte e di impegnarsi a mantenerla valida anche per un termine superiore, strettamente necessario alla conclusione della procedura, in caso di richiesta da parte della Stazione appaltante</w:t>
      </w:r>
      <w:r w:rsidR="00652AC6">
        <w:rPr>
          <w:color w:val="222222"/>
          <w:sz w:val="22"/>
          <w:szCs w:val="22"/>
          <w:shd w:val="clear" w:color="auto" w:fill="FFFFFF"/>
        </w:rPr>
        <w:t xml:space="preserve"> </w:t>
      </w:r>
      <w:r>
        <w:rPr>
          <w:color w:val="222222"/>
          <w:sz w:val="22"/>
          <w:szCs w:val="22"/>
          <w:shd w:val="clear" w:color="auto" w:fill="FFFFFF"/>
        </w:rPr>
        <w:t xml:space="preserve">m. di essere informato, ai sensi e per gli effetti dell’articolo 13 del Regolamento europeo 2016/679/UE in tema di protezione </w:t>
      </w:r>
      <w:r>
        <w:rPr>
          <w:color w:val="222222"/>
          <w:sz w:val="22"/>
          <w:szCs w:val="22"/>
          <w:shd w:val="clear" w:color="auto" w:fill="FFFFFF"/>
        </w:rPr>
        <w:lastRenderedPageBreak/>
        <w:t>dei dati personali, che i dati personali raccolti saranno trattati, anche con strumenti informatici, esclusivamente nell’ambito della presente gara, nonché dell’esistenza dei diritti di cui all’articolo 15 del medesimo Regolamento</w:t>
      </w:r>
    </w:p>
    <w:p w14:paraId="38B3C3FF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6372CD53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463BD220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7FF901D1" w14:textId="34FC756D" w:rsidR="001A7800" w:rsidRDefault="00616777">
      <w:pPr>
        <w:tabs>
          <w:tab w:val="center" w:pos="7020"/>
        </w:tabs>
        <w:ind w:right="638"/>
        <w:rPr>
          <w:b/>
        </w:rPr>
      </w:pPr>
      <w:r>
        <w:t>Data ________________</w:t>
      </w:r>
      <w:r>
        <w:rPr>
          <w:b/>
        </w:rPr>
        <w:tab/>
        <w:t>I dichiarant</w:t>
      </w:r>
      <w:r w:rsidR="00EC2D10">
        <w:rPr>
          <w:b/>
        </w:rPr>
        <w:t>i</w:t>
      </w:r>
    </w:p>
    <w:p w14:paraId="14AFBD43" w14:textId="77777777" w:rsidR="00EC2D10" w:rsidRDefault="00EC2D10">
      <w:pPr>
        <w:tabs>
          <w:tab w:val="center" w:pos="7020"/>
        </w:tabs>
        <w:ind w:right="638"/>
      </w:pPr>
    </w:p>
    <w:p w14:paraId="0EC7BA39" w14:textId="77777777" w:rsidR="001A7800" w:rsidRDefault="00616777">
      <w:pPr>
        <w:tabs>
          <w:tab w:val="center" w:pos="7020"/>
        </w:tabs>
        <w:ind w:right="638"/>
        <w:rPr>
          <w:b/>
          <w:i/>
        </w:rPr>
      </w:pPr>
      <w:r>
        <w:rPr>
          <w:b/>
          <w:i/>
        </w:rPr>
        <w:tab/>
        <w:t>______________________</w:t>
      </w:r>
    </w:p>
    <w:p w14:paraId="24CFD38F" w14:textId="77777777" w:rsidR="00EC2D10" w:rsidRDefault="00EC2D10">
      <w:pPr>
        <w:tabs>
          <w:tab w:val="center" w:pos="7020"/>
        </w:tabs>
        <w:ind w:right="638"/>
        <w:rPr>
          <w:b/>
          <w:i/>
        </w:rPr>
      </w:pPr>
    </w:p>
    <w:p w14:paraId="4B90616E" w14:textId="77777777" w:rsidR="00EC2D10" w:rsidRDefault="00EC2D10" w:rsidP="00EC2D10">
      <w:pPr>
        <w:tabs>
          <w:tab w:val="center" w:pos="7020"/>
        </w:tabs>
        <w:ind w:right="638"/>
        <w:rPr>
          <w:b/>
          <w:i/>
        </w:rPr>
      </w:pPr>
      <w:r>
        <w:rPr>
          <w:b/>
          <w:i/>
        </w:rPr>
        <w:tab/>
        <w:t>______________________</w:t>
      </w:r>
    </w:p>
    <w:p w14:paraId="53F3D071" w14:textId="77777777" w:rsidR="00EC2D10" w:rsidRDefault="00EC2D10">
      <w:pPr>
        <w:tabs>
          <w:tab w:val="center" w:pos="7020"/>
        </w:tabs>
        <w:ind w:right="638"/>
        <w:rPr>
          <w:b/>
          <w:i/>
        </w:rPr>
      </w:pPr>
    </w:p>
    <w:p w14:paraId="0158CF3F" w14:textId="77777777" w:rsidR="00EC2D10" w:rsidRDefault="00EC2D10" w:rsidP="00EC2D10">
      <w:pPr>
        <w:tabs>
          <w:tab w:val="center" w:pos="7020"/>
        </w:tabs>
        <w:ind w:right="638"/>
        <w:rPr>
          <w:b/>
          <w:i/>
        </w:rPr>
      </w:pPr>
      <w:r>
        <w:rPr>
          <w:b/>
          <w:i/>
        </w:rPr>
        <w:tab/>
        <w:t>______________________</w:t>
      </w:r>
    </w:p>
    <w:p w14:paraId="1D41D36D" w14:textId="77777777" w:rsidR="00EC2D10" w:rsidRDefault="00EC2D10">
      <w:pPr>
        <w:tabs>
          <w:tab w:val="center" w:pos="7020"/>
        </w:tabs>
        <w:ind w:right="638"/>
        <w:rPr>
          <w:b/>
          <w:i/>
        </w:rPr>
      </w:pPr>
    </w:p>
    <w:p w14:paraId="6C3F8278" w14:textId="4BF0ECF2" w:rsidR="001A7800" w:rsidRDefault="00EC2D10" w:rsidP="00EC2D10">
      <w:pPr>
        <w:tabs>
          <w:tab w:val="left" w:pos="3780"/>
          <w:tab w:val="left" w:pos="3960"/>
          <w:tab w:val="center" w:pos="7020"/>
        </w:tabs>
        <w:spacing w:line="360" w:lineRule="auto"/>
        <w:ind w:right="-82"/>
        <w:jc w:val="center"/>
      </w:pPr>
      <w:r>
        <w:t xml:space="preserve">                                                                                          </w:t>
      </w:r>
      <w:r w:rsidR="00616777">
        <w:t>(FIRMA DIGITALE)</w:t>
      </w:r>
    </w:p>
    <w:p w14:paraId="5B7D3725" w14:textId="77777777" w:rsidR="001A7800" w:rsidRDefault="001A7800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</w:p>
    <w:sectPr w:rsidR="001A7800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E9FD5" w14:textId="77777777" w:rsidR="00B227D6" w:rsidRDefault="00B227D6">
      <w:r>
        <w:separator/>
      </w:r>
    </w:p>
  </w:endnote>
  <w:endnote w:type="continuationSeparator" w:id="0">
    <w:p w14:paraId="45AF09C9" w14:textId="77777777" w:rsidR="00B227D6" w:rsidRDefault="00B2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1F47" w14:textId="77777777" w:rsidR="001A7800" w:rsidRDefault="00616777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F6E978" wp14:editId="3A6765AE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7030BC5F" w14:textId="77777777" w:rsidR="001A7800" w:rsidRDefault="00616777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5B6D0D">
                            <w:rPr>
                              <w:rStyle w:val="Numeropagina"/>
                              <w:noProof/>
                            </w:rPr>
                            <w:t>4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6E978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9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7030BC5F" w14:textId="77777777" w:rsidR="001A7800" w:rsidRDefault="00616777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5B6D0D">
                      <w:rPr>
                        <w:rStyle w:val="Numeropagina"/>
                        <w:noProof/>
                      </w:rPr>
                      <w:t>4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7038B" w14:textId="77777777" w:rsidR="00B227D6" w:rsidRDefault="00B227D6">
      <w:r>
        <w:separator/>
      </w:r>
    </w:p>
  </w:footnote>
  <w:footnote w:type="continuationSeparator" w:id="0">
    <w:p w14:paraId="42F22F5C" w14:textId="77777777" w:rsidR="00B227D6" w:rsidRDefault="00B22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12261692">
    <w:abstractNumId w:val="6"/>
  </w:num>
  <w:num w:numId="2" w16cid:durableId="1715538277">
    <w:abstractNumId w:val="0"/>
  </w:num>
  <w:num w:numId="3" w16cid:durableId="1842890565">
    <w:abstractNumId w:val="3"/>
  </w:num>
  <w:num w:numId="4" w16cid:durableId="1158498469">
    <w:abstractNumId w:val="5"/>
  </w:num>
  <w:num w:numId="5" w16cid:durableId="165636871">
    <w:abstractNumId w:val="8"/>
  </w:num>
  <w:num w:numId="6" w16cid:durableId="543566238">
    <w:abstractNumId w:val="9"/>
  </w:num>
  <w:num w:numId="7" w16cid:durableId="1718309283">
    <w:abstractNumId w:val="10"/>
  </w:num>
  <w:num w:numId="8" w16cid:durableId="793867121">
    <w:abstractNumId w:val="11"/>
  </w:num>
  <w:num w:numId="9" w16cid:durableId="1215971885">
    <w:abstractNumId w:val="12"/>
  </w:num>
  <w:num w:numId="10" w16cid:durableId="1888565521">
    <w:abstractNumId w:val="4"/>
  </w:num>
  <w:num w:numId="11" w16cid:durableId="1100956737">
    <w:abstractNumId w:val="2"/>
  </w:num>
  <w:num w:numId="12" w16cid:durableId="574049189">
    <w:abstractNumId w:val="13"/>
  </w:num>
  <w:num w:numId="13" w16cid:durableId="1241788175">
    <w:abstractNumId w:val="7"/>
  </w:num>
  <w:num w:numId="14" w16cid:durableId="201751471">
    <w:abstractNumId w:val="1"/>
  </w:num>
  <w:num w:numId="15" w16cid:durableId="5632932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800"/>
    <w:rsid w:val="0007398A"/>
    <w:rsid w:val="00104C38"/>
    <w:rsid w:val="001503C6"/>
    <w:rsid w:val="001A7800"/>
    <w:rsid w:val="001B3CF0"/>
    <w:rsid w:val="001E64A8"/>
    <w:rsid w:val="002377FB"/>
    <w:rsid w:val="002859C8"/>
    <w:rsid w:val="002B3DA6"/>
    <w:rsid w:val="002E1C14"/>
    <w:rsid w:val="0031704B"/>
    <w:rsid w:val="00381384"/>
    <w:rsid w:val="0038590F"/>
    <w:rsid w:val="003E6852"/>
    <w:rsid w:val="003F21F4"/>
    <w:rsid w:val="00494FC4"/>
    <w:rsid w:val="005101F5"/>
    <w:rsid w:val="00527DD0"/>
    <w:rsid w:val="005913DB"/>
    <w:rsid w:val="00597A0B"/>
    <w:rsid w:val="005A708F"/>
    <w:rsid w:val="005B6D0D"/>
    <w:rsid w:val="006030C1"/>
    <w:rsid w:val="00616777"/>
    <w:rsid w:val="00652AC6"/>
    <w:rsid w:val="006B60EE"/>
    <w:rsid w:val="0076391E"/>
    <w:rsid w:val="007C020D"/>
    <w:rsid w:val="007C1900"/>
    <w:rsid w:val="007C398A"/>
    <w:rsid w:val="007F114D"/>
    <w:rsid w:val="008158AD"/>
    <w:rsid w:val="00860D1C"/>
    <w:rsid w:val="008C043B"/>
    <w:rsid w:val="008E61BA"/>
    <w:rsid w:val="00974480"/>
    <w:rsid w:val="009A1509"/>
    <w:rsid w:val="009A3FB2"/>
    <w:rsid w:val="009B5345"/>
    <w:rsid w:val="00A85255"/>
    <w:rsid w:val="00AD4E66"/>
    <w:rsid w:val="00B227D6"/>
    <w:rsid w:val="00B65B77"/>
    <w:rsid w:val="00B74A81"/>
    <w:rsid w:val="00B90249"/>
    <w:rsid w:val="00B970CD"/>
    <w:rsid w:val="00BD7DCD"/>
    <w:rsid w:val="00BE329F"/>
    <w:rsid w:val="00C85C16"/>
    <w:rsid w:val="00DC249A"/>
    <w:rsid w:val="00DF433B"/>
    <w:rsid w:val="00E43F94"/>
    <w:rsid w:val="00EC2D10"/>
    <w:rsid w:val="00FA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999D5"/>
  <w15:docId w15:val="{1620A04C-251E-4D45-BBF6-4E29C855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8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</TotalTime>
  <Pages>4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Mauro Restivo</cp:lastModifiedBy>
  <cp:revision>3</cp:revision>
  <cp:lastPrinted>2022-01-03T13:03:00Z</cp:lastPrinted>
  <dcterms:created xsi:type="dcterms:W3CDTF">2026-02-24T17:19:00Z</dcterms:created>
  <dcterms:modified xsi:type="dcterms:W3CDTF">2026-03-04T10:27:00Z</dcterms:modified>
</cp:coreProperties>
</file>